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8583A" w14:textId="156BCC4A" w:rsidR="0085387E" w:rsidRDefault="00864CA6" w:rsidP="00F7640D">
      <w:pPr>
        <w:spacing w:before="120" w:after="120"/>
        <w:rPr>
          <w:rFonts w:ascii="Arial" w:hAnsi="Arial" w:cs="Arial"/>
          <w:b/>
          <w:sz w:val="32"/>
          <w:szCs w:val="32"/>
        </w:rPr>
      </w:pPr>
      <w:r w:rsidRPr="00CA070A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6B674BB8" wp14:editId="72C95688">
            <wp:simplePos x="0" y="0"/>
            <wp:positionH relativeFrom="column">
              <wp:posOffset>-44450</wp:posOffset>
            </wp:positionH>
            <wp:positionV relativeFrom="paragraph">
              <wp:posOffset>76200</wp:posOffset>
            </wp:positionV>
            <wp:extent cx="736600" cy="772160"/>
            <wp:effectExtent l="0" t="0" r="6350" b="8890"/>
            <wp:wrapTight wrapText="bothSides">
              <wp:wrapPolygon edited="0">
                <wp:start x="0" y="0"/>
                <wp:lineTo x="0" y="21316"/>
                <wp:lineTo x="21228" y="21316"/>
                <wp:lineTo x="212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SWParks_Secondary_logo_lockup_blac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40D" w:rsidRPr="00F7640D">
        <w:rPr>
          <w:rFonts w:ascii="Arial" w:hAnsi="Arial" w:cs="Arial"/>
          <w:b/>
        </w:rPr>
        <w:t>DEPARTMENT OF PLANNING, INDUSTRY AND ENVIRONMENT</w:t>
      </w:r>
      <w:r>
        <w:rPr>
          <w:rFonts w:ascii="Arial" w:hAnsi="Arial" w:cs="Arial"/>
        </w:rPr>
        <w:br/>
      </w:r>
      <w:r w:rsidR="00990949" w:rsidRPr="00990949">
        <w:rPr>
          <w:rStyle w:val="Heading1Char"/>
        </w:rPr>
        <w:t>Coast,</w:t>
      </w:r>
      <w:r w:rsidR="00990949">
        <w:rPr>
          <w:rStyle w:val="Heading1Char"/>
        </w:rPr>
        <w:t xml:space="preserve"> </w:t>
      </w:r>
      <w:r w:rsidR="00990949" w:rsidRPr="00990949">
        <w:rPr>
          <w:rStyle w:val="Heading1Char"/>
        </w:rPr>
        <w:t>Estuary and Flood Grants Program</w:t>
      </w:r>
      <w:r w:rsidR="00666974" w:rsidRPr="00666974">
        <w:rPr>
          <w:rStyle w:val="Heading1Char"/>
        </w:rPr>
        <w:t xml:space="preserve"> </w:t>
      </w:r>
      <w:r w:rsidR="00A02CBE">
        <w:rPr>
          <w:rStyle w:val="Heading1Char"/>
        </w:rPr>
        <w:br/>
      </w:r>
      <w:r w:rsidR="00A02CBE" w:rsidRPr="00A02CBE">
        <w:rPr>
          <w:rStyle w:val="Heading1Char"/>
          <w:sz w:val="40"/>
          <w:szCs w:val="40"/>
        </w:rPr>
        <w:t>Final Acquittal Report</w:t>
      </w:r>
    </w:p>
    <w:p w14:paraId="38600817" w14:textId="1A32F878" w:rsidR="00A02CBE" w:rsidRPr="00A02CBE" w:rsidRDefault="00A02CBE" w:rsidP="00A02CBE">
      <w:pPr>
        <w:rPr>
          <w:rFonts w:ascii="Arial" w:hAnsi="Arial" w:cs="Arial"/>
        </w:rPr>
      </w:pPr>
      <w:r w:rsidRPr="00A02CBE">
        <w:rPr>
          <w:rFonts w:ascii="Arial" w:hAnsi="Arial" w:cs="Arial"/>
        </w:rPr>
        <w:t>This form contains fields to fill in.</w:t>
      </w:r>
      <w:r>
        <w:rPr>
          <w:rFonts w:ascii="Arial" w:hAnsi="Arial" w:cs="Arial"/>
        </w:rPr>
        <w:t xml:space="preserve"> </w:t>
      </w:r>
      <w:r w:rsidRPr="00A02CBE">
        <w:rPr>
          <w:rFonts w:ascii="Arial" w:hAnsi="Arial" w:cs="Arial"/>
        </w:rPr>
        <w:t>Simply click each field and begin typing to populate each field. In the case where no text is required, simply click the field, and press the spacebar to show a blank.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2835"/>
        <w:gridCol w:w="6181"/>
      </w:tblGrid>
      <w:tr w:rsidR="00A02CBE" w14:paraId="73D0D80E" w14:textId="77777777" w:rsidTr="00A02CBE">
        <w:tc>
          <w:tcPr>
            <w:tcW w:w="2835" w:type="dxa"/>
          </w:tcPr>
          <w:p w14:paraId="2F1C7351" w14:textId="6AF0F9C3" w:rsidR="00A02CBE" w:rsidRDefault="00A02CBE" w:rsidP="0067498D">
            <w:pPr>
              <w:pStyle w:val="tabletext"/>
            </w:pPr>
            <w:r>
              <w:t>Program (select from list)</w:t>
            </w:r>
          </w:p>
        </w:tc>
        <w:sdt>
          <w:sdtPr>
            <w:alias w:val="Program list"/>
            <w:tag w:val="List"/>
            <w:id w:val="-415402239"/>
            <w:placeholder>
              <w:docPart w:val="DEA293E0059E43208C3F8FD816810615"/>
            </w:placeholder>
            <w:showingPlcHdr/>
            <w:dropDownList>
              <w:listItem w:value="Choose an item."/>
              <w:listItem w:displayText="Floodplain Management (FM)" w:value="Floodplain Management (FM)"/>
              <w:listItem w:displayText="Floodplains Grant Scheme (FGS)" w:value="Floodplains Grant Scheme (FGS)"/>
              <w:listItem w:displayText="Coastal and Estuary Grants (CEI/CEMP)" w:value="Coastal and Estuary Grants (CEI/CEMP)"/>
              <w:listItem w:displayText="Bushfire affected coastal waterways grants (BACW)" w:value="Bushfire affected coastal waterways grants (BACW)"/>
            </w:dropDownList>
          </w:sdtPr>
          <w:sdtEndPr/>
          <w:sdtContent>
            <w:tc>
              <w:tcPr>
                <w:tcW w:w="6181" w:type="dxa"/>
              </w:tcPr>
              <w:p w14:paraId="7180C34A" w14:textId="744C7041" w:rsidR="00A02CBE" w:rsidRDefault="0067498D" w:rsidP="0067498D">
                <w:pPr>
                  <w:pStyle w:val="tabletext"/>
                </w:pPr>
                <w:r w:rsidRPr="002338F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02CBE" w14:paraId="3C0A402E" w14:textId="77777777" w:rsidTr="00A02CBE">
        <w:tc>
          <w:tcPr>
            <w:tcW w:w="2835" w:type="dxa"/>
          </w:tcPr>
          <w:p w14:paraId="2DFD79C3" w14:textId="10B9F819" w:rsidR="00A02CBE" w:rsidRDefault="00A02CBE" w:rsidP="0067498D">
            <w:pPr>
              <w:pStyle w:val="tabletext"/>
            </w:pPr>
            <w:r>
              <w:t>Grant number</w:t>
            </w:r>
          </w:p>
        </w:tc>
        <w:sdt>
          <w:sdtPr>
            <w:id w:val="-1478984767"/>
            <w:placeholder>
              <w:docPart w:val="703DA5D136D2421CA964077C7DFCF56D"/>
            </w:placeholder>
            <w:showingPlcHdr/>
          </w:sdtPr>
          <w:sdtEndPr/>
          <w:sdtContent>
            <w:tc>
              <w:tcPr>
                <w:tcW w:w="6181" w:type="dxa"/>
              </w:tcPr>
              <w:p w14:paraId="7034FE3C" w14:textId="3F3618A5" w:rsidR="00A02CBE" w:rsidRDefault="0067498D" w:rsidP="0067498D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BE" w14:paraId="6B4C9568" w14:textId="77777777" w:rsidTr="00A02CBE">
        <w:tc>
          <w:tcPr>
            <w:tcW w:w="2835" w:type="dxa"/>
          </w:tcPr>
          <w:p w14:paraId="704CEC44" w14:textId="278DA563" w:rsidR="00A02CBE" w:rsidRDefault="00A02CBE" w:rsidP="0067498D">
            <w:pPr>
              <w:pStyle w:val="tabletext"/>
            </w:pPr>
            <w:r>
              <w:t>Recipient</w:t>
            </w:r>
          </w:p>
        </w:tc>
        <w:sdt>
          <w:sdtPr>
            <w:id w:val="-289436893"/>
            <w:placeholder>
              <w:docPart w:val="EF7C7D40B5E443C5B502447DDF2AD8AF"/>
            </w:placeholder>
            <w:showingPlcHdr/>
          </w:sdtPr>
          <w:sdtEndPr/>
          <w:sdtContent>
            <w:tc>
              <w:tcPr>
                <w:tcW w:w="6181" w:type="dxa"/>
              </w:tcPr>
              <w:p w14:paraId="5210D873" w14:textId="0BC7B702" w:rsidR="00A02CBE" w:rsidRDefault="0067498D" w:rsidP="0067498D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BE" w14:paraId="358FC497" w14:textId="77777777" w:rsidTr="00A02CBE">
        <w:tc>
          <w:tcPr>
            <w:tcW w:w="2835" w:type="dxa"/>
          </w:tcPr>
          <w:p w14:paraId="740CAA9E" w14:textId="1F3194B8" w:rsidR="00A02CBE" w:rsidRDefault="00A02CBE" w:rsidP="0067498D">
            <w:pPr>
              <w:pStyle w:val="tabletext"/>
            </w:pPr>
            <w:r>
              <w:t>Project name</w:t>
            </w:r>
          </w:p>
        </w:tc>
        <w:sdt>
          <w:sdtPr>
            <w:id w:val="-230150200"/>
            <w:placeholder>
              <w:docPart w:val="FBB3953D36D34C5497BFDB73A7239117"/>
            </w:placeholder>
            <w:showingPlcHdr/>
          </w:sdtPr>
          <w:sdtEndPr/>
          <w:sdtContent>
            <w:tc>
              <w:tcPr>
                <w:tcW w:w="6181" w:type="dxa"/>
              </w:tcPr>
              <w:p w14:paraId="24FA68B6" w14:textId="2C5B36EA" w:rsidR="00A02CBE" w:rsidRDefault="0067498D" w:rsidP="0067498D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BE" w14:paraId="656F4BAD" w14:textId="77777777" w:rsidTr="00A02CBE">
        <w:tc>
          <w:tcPr>
            <w:tcW w:w="2835" w:type="dxa"/>
          </w:tcPr>
          <w:p w14:paraId="6775B0B7" w14:textId="2BF12056" w:rsidR="00A02CBE" w:rsidRDefault="00A02CBE" w:rsidP="0067498D">
            <w:pPr>
              <w:pStyle w:val="tabletext"/>
            </w:pPr>
            <w:r>
              <w:t>Total funding received</w:t>
            </w:r>
          </w:p>
        </w:tc>
        <w:sdt>
          <w:sdtPr>
            <w:id w:val="-383255431"/>
            <w:placeholder>
              <w:docPart w:val="FC4550D31EB74F2B8913E1849DED5F86"/>
            </w:placeholder>
            <w:showingPlcHdr/>
          </w:sdtPr>
          <w:sdtEndPr/>
          <w:sdtContent>
            <w:tc>
              <w:tcPr>
                <w:tcW w:w="6181" w:type="dxa"/>
              </w:tcPr>
              <w:p w14:paraId="290950D9" w14:textId="0D1B11A4" w:rsidR="00A02CBE" w:rsidRDefault="0067498D" w:rsidP="0067498D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2CBE" w14:paraId="235E766B" w14:textId="77777777" w:rsidTr="00A02CBE">
        <w:tc>
          <w:tcPr>
            <w:tcW w:w="2835" w:type="dxa"/>
          </w:tcPr>
          <w:p w14:paraId="79B72A8C" w14:textId="21231FA7" w:rsidR="00A02CBE" w:rsidRDefault="00A02CBE" w:rsidP="0067498D">
            <w:pPr>
              <w:pStyle w:val="tabletext"/>
            </w:pPr>
            <w:r>
              <w:t>Project start date</w:t>
            </w:r>
          </w:p>
        </w:tc>
        <w:sdt>
          <w:sdtPr>
            <w:id w:val="-68115284"/>
            <w:placeholder>
              <w:docPart w:val="893A1701B38946FE989A29DC3D1A2D79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181" w:type="dxa"/>
              </w:tcPr>
              <w:p w14:paraId="02E842FC" w14:textId="7A96146F" w:rsidR="00A02CBE" w:rsidRDefault="0067498D" w:rsidP="0067498D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02CBE" w14:paraId="302D279D" w14:textId="77777777" w:rsidTr="00A02CBE">
        <w:tc>
          <w:tcPr>
            <w:tcW w:w="2835" w:type="dxa"/>
          </w:tcPr>
          <w:p w14:paraId="79F1BB8A" w14:textId="6C2D5064" w:rsidR="00A02CBE" w:rsidRDefault="00A02CBE" w:rsidP="0067498D">
            <w:pPr>
              <w:pStyle w:val="tabletext"/>
            </w:pPr>
            <w:r>
              <w:t>Project finish date</w:t>
            </w:r>
          </w:p>
        </w:tc>
        <w:sdt>
          <w:sdtPr>
            <w:id w:val="68008573"/>
            <w:placeholder>
              <w:docPart w:val="C09997B88BCC4CB7BF7CB743F83EF18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181" w:type="dxa"/>
              </w:tcPr>
              <w:p w14:paraId="49B497B7" w14:textId="5F8BEB1C" w:rsidR="00A02CBE" w:rsidRDefault="0067498D" w:rsidP="0067498D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40D65C18" w14:textId="77777777" w:rsidR="00A02CBE" w:rsidRPr="00A02CBE" w:rsidRDefault="00A02CBE" w:rsidP="0067498D">
      <w:pPr>
        <w:pStyle w:val="Heading2"/>
      </w:pPr>
      <w:r w:rsidRPr="00A02CBE">
        <w:t>Project objectives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9016"/>
      </w:tblGrid>
      <w:tr w:rsidR="0067498D" w14:paraId="18868535" w14:textId="77777777" w:rsidTr="0067498D">
        <w:sdt>
          <w:sdtPr>
            <w:id w:val="1567376830"/>
            <w:placeholder>
              <w:docPart w:val="1DFF88D89B7442C180C4873AEFC85310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0644CD59" w14:textId="64473539" w:rsidR="0067498D" w:rsidRDefault="0067498D" w:rsidP="0067498D">
                <w:r w:rsidRPr="0067498D">
                  <w:rPr>
                    <w:rFonts w:ascii="Arial" w:hAnsi="Arial" w:cs="Arial"/>
                    <w:color w:val="808080" w:themeColor="background1" w:themeShade="80"/>
                  </w:rPr>
                  <w:t>As outlined at the application stage</w:t>
                </w:r>
              </w:p>
            </w:tc>
          </w:sdtContent>
        </w:sdt>
      </w:tr>
    </w:tbl>
    <w:p w14:paraId="3FCF2FAC" w14:textId="77777777" w:rsidR="00A02CBE" w:rsidRPr="0067498D" w:rsidRDefault="00A02CBE" w:rsidP="0067498D">
      <w:pPr>
        <w:pStyle w:val="Heading2"/>
      </w:pPr>
      <w:r w:rsidRPr="0067498D">
        <w:t>Projected outcomes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9016"/>
      </w:tblGrid>
      <w:tr w:rsidR="0067498D" w14:paraId="1E356D96" w14:textId="77777777" w:rsidTr="006B2EEF">
        <w:sdt>
          <w:sdtPr>
            <w:id w:val="-846018723"/>
            <w:placeholder>
              <w:docPart w:val="4177A4920A5F44A6B59B75DA8DA5BF24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4A223AC5" w14:textId="21AA6379" w:rsidR="0067498D" w:rsidRDefault="0067498D" w:rsidP="006B2EEF">
                <w:pPr>
                  <w:pStyle w:val="tabletext"/>
                </w:pPr>
                <w:r w:rsidRPr="0067498D">
                  <w:rPr>
                    <w:rFonts w:cs="Arial"/>
                    <w:color w:val="808080" w:themeColor="background1" w:themeShade="80"/>
                  </w:rPr>
                  <w:t>As outlined in your application and/or Work Plan</w:t>
                </w:r>
              </w:p>
            </w:tc>
          </w:sdtContent>
        </w:sdt>
      </w:tr>
    </w:tbl>
    <w:p w14:paraId="1BBD72A8" w14:textId="77777777" w:rsidR="00A02CBE" w:rsidRPr="00A02CBE" w:rsidRDefault="00A02CBE" w:rsidP="0067498D">
      <w:pPr>
        <w:pStyle w:val="Heading2"/>
      </w:pPr>
      <w:r w:rsidRPr="00A02CBE">
        <w:t>Actual outcomes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9016"/>
      </w:tblGrid>
      <w:tr w:rsidR="0067498D" w14:paraId="6F4DDAA7" w14:textId="77777777" w:rsidTr="006B2EEF">
        <w:sdt>
          <w:sdtPr>
            <w:id w:val="349613262"/>
            <w:placeholder>
              <w:docPart w:val="CE5F0E6595154CBC84C6084FCE49C4BC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64A37F0C" w14:textId="6F4E4354" w:rsidR="0067498D" w:rsidRDefault="0067498D" w:rsidP="006B2EEF">
                <w:pPr>
                  <w:pStyle w:val="tabletext"/>
                </w:pPr>
                <w:r w:rsidRPr="0067498D">
                  <w:rPr>
                    <w:rFonts w:cs="Arial"/>
                    <w:color w:val="808080" w:themeColor="background1" w:themeShade="80"/>
                  </w:rPr>
                  <w:t xml:space="preserve">These are the broad effect or impact of the project e.g. reduced risk from coastal/flooding hazards, improved water quality, wetland habitat restored, increased area of native habitat and vegetation, the community involved in coastal coastal/estuary/flood management, updated management study/plan, reduced risk of erosion, improved management of stormwater. </w:t>
                </w:r>
                <w:r>
                  <w:rPr>
                    <w:rFonts w:cs="Arial"/>
                    <w:color w:val="808080" w:themeColor="background1" w:themeShade="80"/>
                  </w:rPr>
                  <w:br/>
                </w:r>
                <w:r w:rsidRPr="0067498D">
                  <w:rPr>
                    <w:rFonts w:cs="Arial"/>
                    <w:color w:val="808080" w:themeColor="background1" w:themeShade="80"/>
                  </w:rPr>
                  <w:t>Please state if the outcomes have or will be monitored or measured.</w:t>
                </w:r>
              </w:p>
            </w:tc>
          </w:sdtContent>
        </w:sdt>
      </w:tr>
    </w:tbl>
    <w:p w14:paraId="2A1306F2" w14:textId="77777777" w:rsidR="00A02CBE" w:rsidRPr="00A02CBE" w:rsidRDefault="00A02CBE" w:rsidP="0067498D">
      <w:pPr>
        <w:pStyle w:val="Heading2"/>
      </w:pPr>
      <w:r w:rsidRPr="00A02CBE">
        <w:t>Projected outputs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9016"/>
      </w:tblGrid>
      <w:tr w:rsidR="0067498D" w14:paraId="2F15471C" w14:textId="77777777" w:rsidTr="006B2EEF">
        <w:sdt>
          <w:sdtPr>
            <w:id w:val="885685065"/>
            <w:placeholder>
              <w:docPart w:val="3BC71444E4A44059BF29904A596A29BB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02B9DB0E" w14:textId="3AD0EB03" w:rsidR="0067498D" w:rsidRDefault="0067498D" w:rsidP="006B2EEF">
                <w:pPr>
                  <w:pStyle w:val="tabletext"/>
                </w:pPr>
                <w:r w:rsidRPr="0067498D">
                  <w:rPr>
                    <w:rFonts w:cs="Arial"/>
                    <w:color w:val="808080" w:themeColor="background1" w:themeShade="80"/>
                  </w:rPr>
                  <w:t>As outlined in your application and/or Work Plan</w:t>
                </w:r>
              </w:p>
            </w:tc>
          </w:sdtContent>
        </w:sdt>
      </w:tr>
    </w:tbl>
    <w:p w14:paraId="46C8675B" w14:textId="77777777" w:rsidR="00A02CBE" w:rsidRPr="00A02CBE" w:rsidRDefault="00A02CBE" w:rsidP="0067498D">
      <w:pPr>
        <w:pStyle w:val="Heading2"/>
      </w:pPr>
      <w:r w:rsidRPr="00A02CBE">
        <w:t>Actual outputs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9016"/>
      </w:tblGrid>
      <w:tr w:rsidR="0067498D" w14:paraId="198BEBCA" w14:textId="77777777" w:rsidTr="006B2EEF">
        <w:sdt>
          <w:sdtPr>
            <w:id w:val="-1281492501"/>
            <w:placeholder>
              <w:docPart w:val="FD83CEB520C64E42A8D3A51AF0EE6C13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5E55B84B" w14:textId="24F48591" w:rsidR="0067498D" w:rsidRDefault="0067498D" w:rsidP="006B2EEF">
                <w:pPr>
                  <w:pStyle w:val="tabletext"/>
                </w:pPr>
                <w:r w:rsidRPr="0067498D">
                  <w:rPr>
                    <w:rFonts w:cs="Arial"/>
                    <w:color w:val="808080" w:themeColor="background1" w:themeShade="80"/>
                  </w:rPr>
                  <w:t>These are the measures of project activities; products created or delivered, people served or activities or services carried out e.g. Number of community forums conducted; Length of eroded riverbank rehabilitated; Area revegetated; Number of protocols/management options developed; number of recommendations implemented from Study/Plan; Management Plan developed; area of saltmarsh protected; volume of pollutants removed from stormwater; three interpretive signs installed.</w:t>
                </w:r>
              </w:p>
            </w:tc>
          </w:sdtContent>
        </w:sdt>
      </w:tr>
    </w:tbl>
    <w:p w14:paraId="581CCE50" w14:textId="77777777" w:rsidR="00A42581" w:rsidRDefault="00A42581" w:rsidP="0067498D">
      <w:pPr>
        <w:pStyle w:val="Heading2"/>
      </w:pPr>
      <w:r>
        <w:br w:type="page"/>
      </w:r>
    </w:p>
    <w:p w14:paraId="21217CF1" w14:textId="1CDCA7C4" w:rsidR="0067498D" w:rsidRDefault="0067498D" w:rsidP="0067498D">
      <w:pPr>
        <w:pStyle w:val="Heading2"/>
      </w:pPr>
      <w:r>
        <w:lastRenderedPageBreak/>
        <w:t>Data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9016"/>
      </w:tblGrid>
      <w:tr w:rsidR="008A571C" w14:paraId="23E4C69D" w14:textId="77777777" w:rsidTr="006B2EEF">
        <w:tc>
          <w:tcPr>
            <w:tcW w:w="9016" w:type="dxa"/>
          </w:tcPr>
          <w:p w14:paraId="7945AD0B" w14:textId="77777777" w:rsidR="008A571C" w:rsidRPr="0067498D" w:rsidRDefault="008A571C" w:rsidP="008A571C">
            <w:pPr>
              <w:rPr>
                <w:rFonts w:ascii="Arial" w:hAnsi="Arial" w:cs="Arial"/>
              </w:rPr>
            </w:pPr>
            <w:r w:rsidRPr="0067498D">
              <w:rPr>
                <w:rFonts w:ascii="Arial" w:hAnsi="Arial" w:cs="Arial"/>
              </w:rPr>
              <w:t>Data: has all data collected as part of this project been provided to the Grants Program Coordinator?</w:t>
            </w:r>
            <w:r w:rsidRPr="0067498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742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Pr="0067498D">
              <w:rPr>
                <w:rFonts w:ascii="Arial" w:hAnsi="Arial" w:cs="Arial"/>
              </w:rPr>
              <w:t>Yes</w:t>
            </w:r>
            <w:r w:rsidRPr="0067498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4426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Pr="0067498D">
              <w:rPr>
                <w:rFonts w:ascii="Arial" w:hAnsi="Arial" w:cs="Arial"/>
              </w:rPr>
              <w:t>No</w:t>
            </w:r>
          </w:p>
          <w:sdt>
            <w:sdtPr>
              <w:id w:val="-1646275230"/>
              <w:placeholder>
                <w:docPart w:val="DCAF3E15BF0343B69E3D4AF020EE3CE1"/>
              </w:placeholder>
              <w:showingPlcHdr/>
            </w:sdtPr>
            <w:sdtEndPr/>
            <w:sdtContent>
              <w:p w14:paraId="0CC95C40" w14:textId="49DEC8F7" w:rsidR="008A571C" w:rsidRDefault="008A571C" w:rsidP="006B2EEF">
                <w:pPr>
                  <w:pStyle w:val="tabletext"/>
                </w:pPr>
                <w:r w:rsidRPr="008A571C">
                  <w:rPr>
                    <w:rFonts w:cs="Arial"/>
                    <w:color w:val="808080" w:themeColor="background1" w:themeShade="80"/>
                  </w:rPr>
                  <w:t>Examples of data to be provided includes – geospatial data and associated digital metadata files, model data files, final works designs and specifications, damage calculation files, final reports</w:t>
                </w:r>
                <w:r w:rsidRPr="002338F5">
                  <w:rPr>
                    <w:rStyle w:val="PlaceholderText"/>
                  </w:rPr>
                  <w:t>.</w:t>
                </w:r>
              </w:p>
            </w:sdtContent>
          </w:sdt>
        </w:tc>
      </w:tr>
    </w:tbl>
    <w:p w14:paraId="16393159" w14:textId="0560D301" w:rsidR="008A571C" w:rsidRDefault="008A571C" w:rsidP="008A571C">
      <w:pPr>
        <w:pStyle w:val="Heading2"/>
      </w:pPr>
      <w:r>
        <w:t>Evaluation</w:t>
      </w:r>
    </w:p>
    <w:p w14:paraId="6C26586F" w14:textId="544C20CF" w:rsidR="008A571C" w:rsidRPr="008A571C" w:rsidRDefault="008A571C" w:rsidP="008A571C">
      <w:pPr>
        <w:rPr>
          <w:rFonts w:ascii="Arial" w:hAnsi="Arial" w:cs="Arial"/>
        </w:rPr>
      </w:pPr>
      <w:r w:rsidRPr="008A571C">
        <w:rPr>
          <w:rFonts w:ascii="Arial" w:hAnsi="Arial" w:cs="Arial"/>
        </w:rPr>
        <w:t>Did you meet or exceed your projected objectives, outcomes and outputs?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03318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67498D">
        <w:rPr>
          <w:rFonts w:ascii="Arial" w:hAnsi="Arial" w:cs="Arial"/>
        </w:rPr>
        <w:t>Yes</w:t>
      </w:r>
      <w:r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845983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67498D">
        <w:rPr>
          <w:rFonts w:ascii="Arial" w:hAnsi="Arial" w:cs="Arial"/>
        </w:rPr>
        <w:t>No</w:t>
      </w:r>
    </w:p>
    <w:p w14:paraId="6E8B7872" w14:textId="2644A0E7" w:rsidR="008A571C" w:rsidRDefault="008A571C" w:rsidP="008A571C">
      <w:pPr>
        <w:rPr>
          <w:rFonts w:ascii="Arial" w:hAnsi="Arial" w:cs="Arial"/>
        </w:rPr>
      </w:pPr>
      <w:r w:rsidRPr="008A571C">
        <w:rPr>
          <w:rFonts w:ascii="Arial" w:hAnsi="Arial" w:cs="Arial"/>
        </w:rPr>
        <w:t>If not, why and how did you manage this?</w:t>
      </w:r>
      <w:r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498146420"/>
          <w:placeholder>
            <w:docPart w:val="5A02D5C984004641B4D582B40F462B26"/>
          </w:placeholder>
          <w:showingPlcHdr/>
        </w:sdtPr>
        <w:sdtEndPr/>
        <w:sdtContent>
          <w:r w:rsidRPr="008A571C">
            <w:rPr>
              <w:rStyle w:val="BodyTextChar"/>
              <w:color w:val="808080" w:themeColor="background1" w:themeShade="80"/>
            </w:rPr>
            <w:t>Click or tap here to enter text.</w:t>
          </w:r>
        </w:sdtContent>
      </w:sdt>
    </w:p>
    <w:p w14:paraId="08BD1E25" w14:textId="02D09037" w:rsidR="00A02CBE" w:rsidRPr="00A02CBE" w:rsidRDefault="00A02CBE" w:rsidP="008A571C">
      <w:pPr>
        <w:pStyle w:val="Heading2"/>
      </w:pPr>
      <w:r w:rsidRPr="00A02CBE">
        <w:t>Comments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9016"/>
      </w:tblGrid>
      <w:tr w:rsidR="008A571C" w14:paraId="7EE7AAC6" w14:textId="77777777" w:rsidTr="006B2EEF">
        <w:sdt>
          <w:sdtPr>
            <w:id w:val="-832843689"/>
            <w:placeholder>
              <w:docPart w:val="59C75F58EA8E4171AE8C2E442CD913F3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0023F7D7" w14:textId="1125DE7B" w:rsidR="008A571C" w:rsidRDefault="008A571C" w:rsidP="006B2EEF">
                <w:pPr>
                  <w:pStyle w:val="tabletext"/>
                </w:pPr>
                <w:r w:rsidRPr="008A571C">
                  <w:rPr>
                    <w:rFonts w:cs="Arial"/>
                    <w:color w:val="808080" w:themeColor="background1" w:themeShade="80"/>
                  </w:rPr>
                  <w:t>Provide any additional comments regarding the completion of the project. If a variation to the funding agreement was approved, please outline the benefits of that approval to this project</w:t>
                </w:r>
                <w:r>
                  <w:rPr>
                    <w:rFonts w:cs="Arial"/>
                    <w:color w:val="808080" w:themeColor="background1" w:themeShade="80"/>
                  </w:rPr>
                  <w:t>.</w:t>
                </w:r>
              </w:p>
            </w:tc>
          </w:sdtContent>
        </w:sdt>
      </w:tr>
    </w:tbl>
    <w:p w14:paraId="2279F9C9" w14:textId="1C1E6F2B" w:rsidR="008A571C" w:rsidRDefault="008A571C" w:rsidP="008A571C">
      <w:pPr>
        <w:pStyle w:val="Heading2"/>
      </w:pPr>
      <w:r>
        <w:t>Verification of project completion</w:t>
      </w:r>
    </w:p>
    <w:p w14:paraId="1896F764" w14:textId="77777777" w:rsidR="008A571C" w:rsidRPr="008A571C" w:rsidRDefault="008A571C" w:rsidP="008A571C">
      <w:pPr>
        <w:rPr>
          <w:rFonts w:ascii="Arial" w:hAnsi="Arial" w:cs="Arial"/>
        </w:rPr>
      </w:pPr>
      <w:r w:rsidRPr="008A571C">
        <w:rPr>
          <w:rFonts w:ascii="Arial" w:hAnsi="Arial" w:cs="Arial"/>
        </w:rPr>
        <w:t>Provide evidence of project completion:</w:t>
      </w:r>
    </w:p>
    <w:p w14:paraId="729D646F" w14:textId="57E806E6" w:rsidR="008A571C" w:rsidRPr="008A571C" w:rsidRDefault="00933109" w:rsidP="008A571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531930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71C">
            <w:rPr>
              <w:rFonts w:ascii="MS Gothic" w:eastAsia="MS Gothic" w:hAnsi="MS Gothic" w:cs="Arial" w:hint="eastAsia"/>
            </w:rPr>
            <w:t>☐</w:t>
          </w:r>
        </w:sdtContent>
      </w:sdt>
      <w:r w:rsidR="008A571C">
        <w:rPr>
          <w:rFonts w:ascii="Arial" w:hAnsi="Arial" w:cs="Arial"/>
        </w:rPr>
        <w:tab/>
        <w:t>Department</w:t>
      </w:r>
      <w:r w:rsidR="008A571C" w:rsidRPr="008A571C">
        <w:rPr>
          <w:rFonts w:ascii="Arial" w:hAnsi="Arial" w:cs="Arial"/>
        </w:rPr>
        <w:t xml:space="preserve"> officer has observed all project outputs </w:t>
      </w:r>
    </w:p>
    <w:p w14:paraId="3A8AA3C6" w14:textId="13C07160" w:rsidR="008A571C" w:rsidRDefault="00933109" w:rsidP="008A571C">
      <w:pPr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0622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71C">
            <w:rPr>
              <w:rFonts w:ascii="MS Gothic" w:eastAsia="MS Gothic" w:hAnsi="MS Gothic" w:cs="Arial" w:hint="eastAsia"/>
            </w:rPr>
            <w:t>☐</w:t>
          </w:r>
        </w:sdtContent>
      </w:sdt>
      <w:r w:rsidR="008A571C">
        <w:rPr>
          <w:rFonts w:ascii="Arial" w:hAnsi="Arial" w:cs="Arial"/>
        </w:rPr>
        <w:tab/>
      </w:r>
      <w:r w:rsidR="008A571C" w:rsidRPr="008A571C">
        <w:rPr>
          <w:rFonts w:ascii="Arial" w:hAnsi="Arial" w:cs="Arial"/>
        </w:rPr>
        <w:t xml:space="preserve">Documents attached </w:t>
      </w:r>
      <w:r w:rsidR="008A571C">
        <w:rPr>
          <w:rFonts w:ascii="Arial" w:hAnsi="Arial" w:cs="Arial"/>
        </w:rPr>
        <w:t>–</w:t>
      </w:r>
      <w:r w:rsidR="008A571C" w:rsidRPr="008A571C">
        <w:rPr>
          <w:rFonts w:ascii="Arial" w:hAnsi="Arial" w:cs="Arial"/>
        </w:rPr>
        <w:t xml:space="preserve"> attachments may include</w:t>
      </w:r>
      <w:r w:rsidR="00E47FA7">
        <w:rPr>
          <w:rFonts w:ascii="Arial" w:hAnsi="Arial" w:cs="Arial"/>
        </w:rPr>
        <w:t xml:space="preserve"> a </w:t>
      </w:r>
      <w:r w:rsidR="008A571C" w:rsidRPr="008A571C">
        <w:rPr>
          <w:rFonts w:ascii="Arial" w:hAnsi="Arial" w:cs="Arial"/>
        </w:rPr>
        <w:t>completed study or plan, photographic evidence of works/project, model data files and reports, final works designs and specifications, GIS files, etc.</w:t>
      </w:r>
    </w:p>
    <w:p w14:paraId="794434AB" w14:textId="3795A183" w:rsidR="00A02CBE" w:rsidRPr="00A02CBE" w:rsidRDefault="00A02CBE" w:rsidP="00A02CBE">
      <w:pPr>
        <w:rPr>
          <w:rFonts w:ascii="Arial" w:hAnsi="Arial" w:cs="Arial"/>
        </w:rPr>
      </w:pPr>
      <w:r w:rsidRPr="00A02CBE">
        <w:rPr>
          <w:rFonts w:ascii="Arial" w:hAnsi="Arial" w:cs="Arial"/>
        </w:rPr>
        <w:t>Complete as many measures as are relevant to your project. You must tick at least one measure.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686"/>
        <w:gridCol w:w="3685"/>
        <w:gridCol w:w="1088"/>
      </w:tblGrid>
      <w:tr w:rsidR="00E47FA7" w:rsidRPr="00E47FA7" w14:paraId="549B488A" w14:textId="5414CF13" w:rsidTr="00E47FA7">
        <w:trPr>
          <w:trHeight w:val="420"/>
          <w:tblHeader/>
        </w:trPr>
        <w:tc>
          <w:tcPr>
            <w:tcW w:w="4253" w:type="dxa"/>
            <w:gridSpan w:val="2"/>
            <w:shd w:val="clear" w:color="auto" w:fill="4C6D41"/>
          </w:tcPr>
          <w:p w14:paraId="6EC19382" w14:textId="4D8D1F5F" w:rsidR="00E47FA7" w:rsidRPr="00E47FA7" w:rsidRDefault="00E47FA7" w:rsidP="00E47FA7">
            <w:pPr>
              <w:pStyle w:val="tabletext"/>
              <w:rPr>
                <w:b/>
                <w:color w:val="FFFFFF" w:themeColor="background1"/>
              </w:rPr>
            </w:pPr>
            <w:r w:rsidRPr="00E47FA7">
              <w:rPr>
                <w:b/>
                <w:color w:val="FFFFFF" w:themeColor="background1"/>
              </w:rPr>
              <w:t>Performance measure</w:t>
            </w:r>
          </w:p>
        </w:tc>
        <w:tc>
          <w:tcPr>
            <w:tcW w:w="4773" w:type="dxa"/>
            <w:gridSpan w:val="2"/>
            <w:shd w:val="clear" w:color="auto" w:fill="4C6D41"/>
          </w:tcPr>
          <w:p w14:paraId="3D58F002" w14:textId="4A82A7F7" w:rsidR="00E47FA7" w:rsidRPr="00E47FA7" w:rsidRDefault="00E47FA7" w:rsidP="00E47FA7">
            <w:pPr>
              <w:pStyle w:val="tabletext"/>
              <w:rPr>
                <w:b/>
                <w:color w:val="FFFFFF" w:themeColor="background1"/>
              </w:rPr>
            </w:pPr>
            <w:r w:rsidRPr="00E47FA7">
              <w:rPr>
                <w:b/>
                <w:color w:val="FFFFFF" w:themeColor="background1"/>
              </w:rPr>
              <w:t>Unit of measure</w:t>
            </w:r>
          </w:p>
        </w:tc>
      </w:tr>
      <w:tr w:rsidR="00E47FA7" w14:paraId="390588EC" w14:textId="17FC49FB" w:rsidTr="00E47FA7">
        <w:sdt>
          <w:sdtPr>
            <w:id w:val="59182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E8A300" w14:textId="02CA2D5C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643AA601" w14:textId="301BE9E4" w:rsidR="00E47FA7" w:rsidRDefault="00E47FA7" w:rsidP="00E47FA7">
            <w:pPr>
              <w:pStyle w:val="tabletext"/>
              <w:rPr>
                <w:rFonts w:cs="Arial"/>
              </w:rPr>
            </w:pPr>
            <w:r w:rsidRPr="00494129">
              <w:t>Flood study completed</w:t>
            </w:r>
          </w:p>
        </w:tc>
        <w:tc>
          <w:tcPr>
            <w:tcW w:w="3685" w:type="dxa"/>
          </w:tcPr>
          <w:p w14:paraId="38FF6654" w14:textId="4EF31D1C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flood studies completed</w:t>
            </w:r>
          </w:p>
        </w:tc>
        <w:sdt>
          <w:sdtPr>
            <w:id w:val="-1338761117"/>
            <w:placeholder>
              <w:docPart w:val="4A3548671AED4277AF81C662CE4C0A61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44AEE013" w14:textId="1BA91973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7808F7F7" w14:textId="03D71418" w:rsidTr="00E47FA7">
        <w:sdt>
          <w:sdtPr>
            <w:id w:val="-184346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9DF32DE" w14:textId="0889FF37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2462887F" w14:textId="2CC2024E" w:rsidR="00E47FA7" w:rsidRDefault="00E47FA7" w:rsidP="00E47FA7">
            <w:pPr>
              <w:pStyle w:val="tabletext"/>
              <w:rPr>
                <w:rFonts w:cs="Arial"/>
              </w:rPr>
            </w:pPr>
            <w:r w:rsidRPr="00494129">
              <w:t>Floodplain risk management study and plan completed/adopted</w:t>
            </w:r>
          </w:p>
        </w:tc>
        <w:tc>
          <w:tcPr>
            <w:tcW w:w="3685" w:type="dxa"/>
          </w:tcPr>
          <w:p w14:paraId="731B43E7" w14:textId="5FB09888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floodplain risk management study and plans completed/adopted</w:t>
            </w:r>
          </w:p>
        </w:tc>
        <w:sdt>
          <w:sdtPr>
            <w:id w:val="-508378066"/>
            <w:placeholder>
              <w:docPart w:val="077958F6C962479CAD9BB7C0116390F2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D2A925D" w14:textId="3AF89E69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16046EAD" w14:textId="153DFC17" w:rsidTr="00E47FA7">
        <w:sdt>
          <w:sdtPr>
            <w:id w:val="-90584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87FC076" w14:textId="69D92278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0B1DB319" w14:textId="72AF41E4" w:rsidR="00E47FA7" w:rsidRDefault="00E47FA7" w:rsidP="00E47FA7">
            <w:pPr>
              <w:pStyle w:val="tabletext"/>
              <w:rPr>
                <w:rFonts w:cs="Arial"/>
              </w:rPr>
            </w:pPr>
            <w:r w:rsidRPr="00494129">
              <w:t>Properties covered by a floodplain risk management study and plan</w:t>
            </w:r>
          </w:p>
        </w:tc>
        <w:tc>
          <w:tcPr>
            <w:tcW w:w="3685" w:type="dxa"/>
          </w:tcPr>
          <w:p w14:paraId="0D6C7D02" w14:textId="14D87FB0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properties</w:t>
            </w:r>
          </w:p>
        </w:tc>
        <w:sdt>
          <w:sdtPr>
            <w:id w:val="-1340919313"/>
            <w:placeholder>
              <w:docPart w:val="59B6731312BB431682E92EEF791E413C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05FCAD0A" w14:textId="7408E573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4D12C86B" w14:textId="49871254" w:rsidTr="00E47FA7">
        <w:sdt>
          <w:sdtPr>
            <w:id w:val="-1121147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D0C7BF0" w14:textId="45E72B09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4316981F" w14:textId="680759CA" w:rsidR="00E47FA7" w:rsidRDefault="00E47FA7" w:rsidP="00E47FA7">
            <w:pPr>
              <w:pStyle w:val="tabletext"/>
              <w:rPr>
                <w:rFonts w:cs="Arial"/>
              </w:rPr>
            </w:pPr>
            <w:r w:rsidRPr="00494129">
              <w:t>Floodplain management measures identified</w:t>
            </w:r>
          </w:p>
        </w:tc>
        <w:tc>
          <w:tcPr>
            <w:tcW w:w="3685" w:type="dxa"/>
          </w:tcPr>
          <w:p w14:paraId="54D6BCB8" w14:textId="50A73417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Floodplain management measures identified</w:t>
            </w:r>
          </w:p>
        </w:tc>
        <w:sdt>
          <w:sdtPr>
            <w:id w:val="917215802"/>
            <w:placeholder>
              <w:docPart w:val="6D2F39B6EEF14F1AAA1B0F3960D239F7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5DD6F51C" w14:textId="7BE4B1EB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18AA599A" w14:textId="1A860FC9" w:rsidTr="00E47FA7">
        <w:sdt>
          <w:sdtPr>
            <w:id w:val="-80538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8457D70" w14:textId="468755DE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649F8816" w14:textId="62FB930E" w:rsidR="00E47FA7" w:rsidRDefault="00E47FA7" w:rsidP="00E47FA7">
            <w:pPr>
              <w:pStyle w:val="tabletext"/>
              <w:rPr>
                <w:rFonts w:cs="Arial"/>
              </w:rPr>
            </w:pPr>
            <w:r w:rsidRPr="00494129">
              <w:t>Flood affected properties with protection measures</w:t>
            </w:r>
          </w:p>
        </w:tc>
        <w:tc>
          <w:tcPr>
            <w:tcW w:w="3685" w:type="dxa"/>
          </w:tcPr>
          <w:p w14:paraId="57349E50" w14:textId="39863631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properties</w:t>
            </w:r>
          </w:p>
        </w:tc>
        <w:sdt>
          <w:sdtPr>
            <w:id w:val="1215544955"/>
            <w:placeholder>
              <w:docPart w:val="B7B19D4E47E44805935B4C9AE1D64D8C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241858FB" w14:textId="6B8ED3DE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46A5E1C5" w14:textId="551A492F" w:rsidTr="00E47FA7">
        <w:sdt>
          <w:sdtPr>
            <w:id w:val="8312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EDF3121" w14:textId="50F5EF9A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5A3C2A0F" w14:textId="4CEA2D78" w:rsidR="00E47FA7" w:rsidRDefault="00E47FA7" w:rsidP="00E47FA7">
            <w:pPr>
              <w:pStyle w:val="tabletext"/>
              <w:rPr>
                <w:rFonts w:cs="Arial"/>
              </w:rPr>
            </w:pPr>
            <w:r w:rsidRPr="00494129">
              <w:t>Properties covered by a Flood Study</w:t>
            </w:r>
          </w:p>
        </w:tc>
        <w:tc>
          <w:tcPr>
            <w:tcW w:w="3685" w:type="dxa"/>
          </w:tcPr>
          <w:p w14:paraId="5126555E" w14:textId="6CD9B57D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properties</w:t>
            </w:r>
          </w:p>
        </w:tc>
        <w:sdt>
          <w:sdtPr>
            <w:id w:val="1437408378"/>
            <w:placeholder>
              <w:docPart w:val="3B6F1AD5C8904201BFF640E4FBB9DD7D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C766C29" w14:textId="5F8A22CB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41FD25F6" w14:textId="162043CE" w:rsidTr="00E47FA7">
        <w:sdt>
          <w:sdtPr>
            <w:id w:val="3455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A0FD917" w14:textId="05F5CB81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64D32E9C" w14:textId="636CA557" w:rsidR="00E47FA7" w:rsidRDefault="00E47FA7" w:rsidP="00E47FA7">
            <w:pPr>
              <w:pStyle w:val="tabletext"/>
              <w:rPr>
                <w:rFonts w:cs="Arial"/>
              </w:rPr>
            </w:pPr>
            <w:r w:rsidRPr="00494129">
              <w:t>Length of new levee constructed</w:t>
            </w:r>
          </w:p>
        </w:tc>
        <w:tc>
          <w:tcPr>
            <w:tcW w:w="3685" w:type="dxa"/>
          </w:tcPr>
          <w:p w14:paraId="14B01408" w14:textId="77146562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Metres</w:t>
            </w:r>
          </w:p>
        </w:tc>
        <w:sdt>
          <w:sdtPr>
            <w:id w:val="1087035443"/>
            <w:placeholder>
              <w:docPart w:val="D407B2EE21854BF5B880DA460E2BFD2C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ED5E051" w14:textId="4B1EC89C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3E25C773" w14:textId="1E0B8341" w:rsidTr="00E47FA7">
        <w:sdt>
          <w:sdtPr>
            <w:id w:val="120474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36299B" w14:textId="418CBE33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7E535043" w14:textId="2D082312" w:rsidR="00E47FA7" w:rsidRDefault="00E47FA7" w:rsidP="00E47FA7">
            <w:pPr>
              <w:pStyle w:val="tabletext"/>
            </w:pPr>
            <w:r w:rsidRPr="00494129">
              <w:t>Length of levee rehabilitated</w:t>
            </w:r>
          </w:p>
        </w:tc>
        <w:tc>
          <w:tcPr>
            <w:tcW w:w="3685" w:type="dxa"/>
          </w:tcPr>
          <w:p w14:paraId="5D3B11C6" w14:textId="64824CDF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Metres</w:t>
            </w:r>
          </w:p>
        </w:tc>
        <w:sdt>
          <w:sdtPr>
            <w:id w:val="-1797982476"/>
            <w:placeholder>
              <w:docPart w:val="9494F72C4839448FB8317659717C40E4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3AB729F5" w14:textId="1EA7558C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6D79B81D" w14:textId="1FD17193" w:rsidTr="00E47FA7">
        <w:sdt>
          <w:sdtPr>
            <w:id w:val="-153657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7EEC6A6" w14:textId="64938747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6090B65F" w14:textId="34E6DE66" w:rsidR="00E47FA7" w:rsidRDefault="00E47FA7" w:rsidP="00E47FA7">
            <w:pPr>
              <w:pStyle w:val="tabletext"/>
            </w:pPr>
            <w:r w:rsidRPr="00494129">
              <w:t>Floodplain management measures improved or implemented-high priority</w:t>
            </w:r>
          </w:p>
        </w:tc>
        <w:tc>
          <w:tcPr>
            <w:tcW w:w="3685" w:type="dxa"/>
          </w:tcPr>
          <w:p w14:paraId="2AB14390" w14:textId="75CBF2FB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floodplain management measures improved or implemented-high priority</w:t>
            </w:r>
          </w:p>
        </w:tc>
        <w:sdt>
          <w:sdtPr>
            <w:id w:val="1595978648"/>
            <w:placeholder>
              <w:docPart w:val="295247FEECA141C6906C88A215BDE5A4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40FED883" w14:textId="73FE9E9B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295BAE62" w14:textId="0BC4F7B4" w:rsidTr="00E47FA7">
        <w:sdt>
          <w:sdtPr>
            <w:id w:val="-126170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A3BF0F4" w14:textId="0AB99AC5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5E217234" w14:textId="3E478EBE" w:rsidR="00E47FA7" w:rsidRDefault="00E47FA7" w:rsidP="00E47FA7">
            <w:pPr>
              <w:pStyle w:val="tabletext"/>
            </w:pPr>
            <w:r w:rsidRPr="00494129">
              <w:t>Floodplain management measures improved or implemented-medium priority</w:t>
            </w:r>
          </w:p>
        </w:tc>
        <w:tc>
          <w:tcPr>
            <w:tcW w:w="3685" w:type="dxa"/>
          </w:tcPr>
          <w:p w14:paraId="44270E48" w14:textId="2C357D92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floodplain management measures improved or implemented-medium priority</w:t>
            </w:r>
          </w:p>
        </w:tc>
        <w:sdt>
          <w:sdtPr>
            <w:id w:val="1129360557"/>
            <w:placeholder>
              <w:docPart w:val="37D246422A52483886B8F91169C1D57D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1E5F6D43" w14:textId="1DF45A87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104482A8" w14:textId="4DEF7802" w:rsidTr="00E47FA7">
        <w:sdt>
          <w:sdtPr>
            <w:id w:val="1749531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D613795" w14:textId="0D73213B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700A5AB0" w14:textId="4897A9FD" w:rsidR="00E47FA7" w:rsidRDefault="00E47FA7" w:rsidP="00E47FA7">
            <w:pPr>
              <w:pStyle w:val="tabletext"/>
            </w:pPr>
            <w:r w:rsidRPr="00494129">
              <w:t>Floodplain management measures improved or implemented-low priority</w:t>
            </w:r>
          </w:p>
        </w:tc>
        <w:tc>
          <w:tcPr>
            <w:tcW w:w="3685" w:type="dxa"/>
          </w:tcPr>
          <w:p w14:paraId="5845FE95" w14:textId="1B1F2395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floodplain management measures improved or implemented-low priority</w:t>
            </w:r>
          </w:p>
        </w:tc>
        <w:sdt>
          <w:sdtPr>
            <w:id w:val="-648444648"/>
            <w:placeholder>
              <w:docPart w:val="6F1CFB7FBDD94A81912B84F6C2DF6317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76DBC84E" w14:textId="311F428A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7C76F9BC" w14:textId="68A04188" w:rsidTr="00E47FA7">
        <w:sdt>
          <w:sdtPr>
            <w:id w:val="-1531724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3E931F9" w14:textId="14CE879D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4104A87D" w14:textId="159E45D1" w:rsidR="00E47FA7" w:rsidRDefault="00E47FA7" w:rsidP="00E47FA7">
            <w:pPr>
              <w:pStyle w:val="tabletext"/>
            </w:pPr>
            <w:r w:rsidRPr="00494129">
              <w:t>Resilience tools implemented</w:t>
            </w:r>
          </w:p>
        </w:tc>
        <w:tc>
          <w:tcPr>
            <w:tcW w:w="3685" w:type="dxa"/>
          </w:tcPr>
          <w:p w14:paraId="6AC0AB42" w14:textId="14A4C0EE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resilience tools implemented</w:t>
            </w:r>
          </w:p>
        </w:tc>
        <w:sdt>
          <w:sdtPr>
            <w:id w:val="1011020531"/>
            <w:placeholder>
              <w:docPart w:val="472CC6371AE74C29B9B7B9DDBB9CF2FB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6FEFF81" w14:textId="58E0CAE4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3249DE5F" w14:textId="5F9CF6CA" w:rsidTr="00E47FA7">
        <w:sdt>
          <w:sdtPr>
            <w:id w:val="89709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C7266A9" w14:textId="0C39B324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295E48B5" w14:textId="542F0F7F" w:rsidR="00E47FA7" w:rsidRDefault="00E47FA7" w:rsidP="00E47FA7">
            <w:pPr>
              <w:pStyle w:val="tabletext"/>
            </w:pPr>
            <w:r w:rsidRPr="00494129">
              <w:t>Annual Average Damages (AAD) reduced</w:t>
            </w:r>
          </w:p>
        </w:tc>
        <w:tc>
          <w:tcPr>
            <w:tcW w:w="3685" w:type="dxa"/>
          </w:tcPr>
          <w:p w14:paraId="21180A25" w14:textId="0F8A2DFA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Dollars</w:t>
            </w:r>
          </w:p>
        </w:tc>
        <w:sdt>
          <w:sdtPr>
            <w:id w:val="-1404136065"/>
            <w:placeholder>
              <w:docPart w:val="1A80E0E9647E4296B9ACD8AC7EBE1506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23B4980C" w14:textId="726D1746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612149D0" w14:textId="6239D714" w:rsidTr="00E47FA7">
        <w:sdt>
          <w:sdtPr>
            <w:id w:val="-45425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C5755D" w14:textId="1C9A2912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21A6E102" w14:textId="3BD92DF9" w:rsidR="00E47FA7" w:rsidRDefault="00E47FA7" w:rsidP="00E47FA7">
            <w:pPr>
              <w:pStyle w:val="tabletext"/>
            </w:pPr>
            <w:r w:rsidRPr="00494129">
              <w:t>Flood gauges installed</w:t>
            </w:r>
          </w:p>
        </w:tc>
        <w:tc>
          <w:tcPr>
            <w:tcW w:w="3685" w:type="dxa"/>
          </w:tcPr>
          <w:p w14:paraId="1A12DFD2" w14:textId="4312762F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flood gauges installed</w:t>
            </w:r>
          </w:p>
        </w:tc>
        <w:sdt>
          <w:sdtPr>
            <w:id w:val="-2019307077"/>
            <w:placeholder>
              <w:docPart w:val="178F702BB67F47FDA690C969889F9B82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5FFD087C" w14:textId="33B7B0CF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2A26D126" w14:textId="093B5E4F" w:rsidTr="00E47FA7">
        <w:sdt>
          <w:sdtPr>
            <w:id w:val="137391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262CFE3" w14:textId="61266BD5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398C0CEC" w14:textId="53342456" w:rsidR="00E47FA7" w:rsidRDefault="00E47FA7" w:rsidP="00E47FA7">
            <w:pPr>
              <w:pStyle w:val="tabletext"/>
            </w:pPr>
            <w:r w:rsidRPr="00494129">
              <w:t>Investigation/design completed</w:t>
            </w:r>
          </w:p>
        </w:tc>
        <w:tc>
          <w:tcPr>
            <w:tcW w:w="3685" w:type="dxa"/>
          </w:tcPr>
          <w:p w14:paraId="4CD889AF" w14:textId="364CC2EA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investigations/designs completed</w:t>
            </w:r>
          </w:p>
        </w:tc>
        <w:sdt>
          <w:sdtPr>
            <w:id w:val="1743067539"/>
            <w:placeholder>
              <w:docPart w:val="2E7CA15AEAD940F5A70A0C124FEE85BE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459DA755" w14:textId="6057339F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1DA97B9E" w14:textId="4C294F48" w:rsidTr="00E47FA7">
        <w:sdt>
          <w:sdtPr>
            <w:id w:val="729819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D0B991D" w14:textId="1A03B17C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5A6C0871" w14:textId="73CDE65E" w:rsidR="00E47FA7" w:rsidRDefault="00E47FA7" w:rsidP="00E47FA7">
            <w:pPr>
              <w:pStyle w:val="tabletext"/>
            </w:pPr>
            <w:r w:rsidRPr="00494129">
              <w:t>Properties purchased</w:t>
            </w:r>
          </w:p>
        </w:tc>
        <w:tc>
          <w:tcPr>
            <w:tcW w:w="3685" w:type="dxa"/>
          </w:tcPr>
          <w:p w14:paraId="7D8CCD36" w14:textId="39DE5CAE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properties</w:t>
            </w:r>
          </w:p>
        </w:tc>
        <w:sdt>
          <w:sdtPr>
            <w:id w:val="1700666039"/>
            <w:placeholder>
              <w:docPart w:val="8D10D887D66445FF8494FAE19CB74255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7D34A1B" w14:textId="5AF0F941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5C36611E" w14:textId="2FCEDC8E" w:rsidTr="00E47FA7">
        <w:sdt>
          <w:sdtPr>
            <w:id w:val="-1582208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035DDD0" w14:textId="05B8A46E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7079F2B7" w14:textId="00FDB5D8" w:rsidR="00E47FA7" w:rsidRDefault="00E47FA7" w:rsidP="00E47FA7">
            <w:pPr>
              <w:pStyle w:val="tabletext"/>
            </w:pPr>
            <w:r w:rsidRPr="00494129">
              <w:t>Properties raised</w:t>
            </w:r>
          </w:p>
        </w:tc>
        <w:tc>
          <w:tcPr>
            <w:tcW w:w="3685" w:type="dxa"/>
          </w:tcPr>
          <w:p w14:paraId="116148E6" w14:textId="2296589A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properties</w:t>
            </w:r>
          </w:p>
        </w:tc>
        <w:sdt>
          <w:sdtPr>
            <w:id w:val="550427399"/>
            <w:placeholder>
              <w:docPart w:val="9BA28F817B59473E9890FE0363AEEA0E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2DEFF8E5" w14:textId="6DB33A84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36FCC111" w14:textId="6A2C43B4" w:rsidTr="00E47FA7">
        <w:sdt>
          <w:sdtPr>
            <w:id w:val="1759627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F43DC87" w14:textId="1788CB3B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4734799A" w14:textId="4D8B2CD6" w:rsidR="00E47FA7" w:rsidRDefault="00E47FA7" w:rsidP="00E47FA7">
            <w:pPr>
              <w:pStyle w:val="tabletext"/>
            </w:pPr>
            <w:r w:rsidRPr="00494129">
              <w:t>coastal zone management plan completed/adopted</w:t>
            </w:r>
          </w:p>
        </w:tc>
        <w:tc>
          <w:tcPr>
            <w:tcW w:w="3685" w:type="dxa"/>
          </w:tcPr>
          <w:p w14:paraId="4329D5D2" w14:textId="7CD1DA2B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coastal zone management plans completed/adopted</w:t>
            </w:r>
          </w:p>
        </w:tc>
        <w:sdt>
          <w:sdtPr>
            <w:id w:val="266581751"/>
            <w:placeholder>
              <w:docPart w:val="96E999673BA842339FC8127CE3EBEC56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3F2E3A6A" w14:textId="15BA3D91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01D0C6FC" w14:textId="6B83CF2B" w:rsidTr="00E47FA7">
        <w:sdt>
          <w:sdtPr>
            <w:id w:val="139130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BB5EF0D" w14:textId="75E963E8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0E314E6D" w14:textId="197013D7" w:rsidR="00E47FA7" w:rsidRDefault="00E47FA7" w:rsidP="00E47FA7">
            <w:pPr>
              <w:pStyle w:val="tabletext"/>
            </w:pPr>
            <w:r w:rsidRPr="00494129">
              <w:t>Properties covered by a coastal zone management plan</w:t>
            </w:r>
          </w:p>
        </w:tc>
        <w:tc>
          <w:tcPr>
            <w:tcW w:w="3685" w:type="dxa"/>
          </w:tcPr>
          <w:p w14:paraId="149A62E6" w14:textId="19AB95BD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properties</w:t>
            </w:r>
          </w:p>
        </w:tc>
        <w:sdt>
          <w:sdtPr>
            <w:id w:val="312306693"/>
            <w:placeholder>
              <w:docPart w:val="B0F179EEB91F4EDAABE2FAD0D4F536CF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3AAF9C95" w14:textId="31C60C4F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2B14784B" w14:textId="7E16D29F" w:rsidTr="00E47FA7">
        <w:sdt>
          <w:sdtPr>
            <w:id w:val="-140513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ABF1376" w14:textId="15AAB471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2FD3BA1F" w14:textId="0DA0BEA9" w:rsidR="00E47FA7" w:rsidRDefault="00E47FA7" w:rsidP="00E47FA7">
            <w:pPr>
              <w:pStyle w:val="tabletext"/>
            </w:pPr>
            <w:r w:rsidRPr="00494129">
              <w:t>Properties covered by a coastal hazard study</w:t>
            </w:r>
          </w:p>
        </w:tc>
        <w:tc>
          <w:tcPr>
            <w:tcW w:w="3685" w:type="dxa"/>
          </w:tcPr>
          <w:p w14:paraId="68980569" w14:textId="669C3FB6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properties</w:t>
            </w:r>
          </w:p>
        </w:tc>
        <w:sdt>
          <w:sdtPr>
            <w:id w:val="1110397941"/>
            <w:placeholder>
              <w:docPart w:val="AEBE6D3F3BCC43938FE36148EC6B3C7A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4C9B1D70" w14:textId="64EFAAB9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4369A493" w14:textId="75C53F4E" w:rsidTr="00E47FA7">
        <w:sdt>
          <w:sdtPr>
            <w:id w:val="-72521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FEBB158" w14:textId="7D8E5B4C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7A0E1CBE" w14:textId="3F5A8D4E" w:rsidR="00E47FA7" w:rsidRDefault="00E47FA7" w:rsidP="00E47FA7">
            <w:pPr>
              <w:pStyle w:val="tabletext"/>
            </w:pPr>
            <w:r w:rsidRPr="00494129">
              <w:t>Length of access works completed</w:t>
            </w:r>
          </w:p>
        </w:tc>
        <w:tc>
          <w:tcPr>
            <w:tcW w:w="3685" w:type="dxa"/>
          </w:tcPr>
          <w:p w14:paraId="0A719B90" w14:textId="134510F9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Metres</w:t>
            </w:r>
          </w:p>
        </w:tc>
        <w:sdt>
          <w:sdtPr>
            <w:id w:val="1184401331"/>
            <w:placeholder>
              <w:docPart w:val="B75B2B61D34140BA967EE53575B9A660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2B1A8993" w14:textId="41D8A35E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5182FE64" w14:textId="341C9828" w:rsidTr="00E47FA7">
        <w:sdt>
          <w:sdtPr>
            <w:id w:val="-1845314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F25923A" w14:textId="5951811F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170E7B83" w14:textId="5FFF45CC" w:rsidR="00E47FA7" w:rsidRDefault="00E47FA7" w:rsidP="00E47FA7">
            <w:pPr>
              <w:pStyle w:val="tabletext"/>
            </w:pPr>
            <w:r w:rsidRPr="00494129">
              <w:t>Area of habitat restored/maintained/protected</w:t>
            </w:r>
          </w:p>
        </w:tc>
        <w:tc>
          <w:tcPr>
            <w:tcW w:w="3685" w:type="dxa"/>
          </w:tcPr>
          <w:p w14:paraId="21A4FCCD" w14:textId="5BA8CA7E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Hectares</w:t>
            </w:r>
          </w:p>
        </w:tc>
        <w:sdt>
          <w:sdtPr>
            <w:id w:val="-1751952733"/>
            <w:placeholder>
              <w:docPart w:val="F5AD7FE14D5D4692AA2DD9A0D385FB4C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48060282" w14:textId="51BF8DAD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594A3C42" w14:textId="299B161C" w:rsidTr="00E47FA7">
        <w:sdt>
          <w:sdtPr>
            <w:id w:val="-36740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5ED879E" w14:textId="26D36EAF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57EBDAD1" w14:textId="3F67A339" w:rsidR="00E47FA7" w:rsidRDefault="00E47FA7" w:rsidP="00E47FA7">
            <w:pPr>
              <w:pStyle w:val="tabletext"/>
            </w:pPr>
            <w:r w:rsidRPr="00494129">
              <w:t>Area of dune rehabilitation</w:t>
            </w:r>
          </w:p>
        </w:tc>
        <w:tc>
          <w:tcPr>
            <w:tcW w:w="3685" w:type="dxa"/>
          </w:tcPr>
          <w:p w14:paraId="0E366EED" w14:textId="756D19CA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Hectares</w:t>
            </w:r>
          </w:p>
        </w:tc>
        <w:sdt>
          <w:sdtPr>
            <w:id w:val="-2142096385"/>
            <w:placeholder>
              <w:docPart w:val="4F0D33D28C7E4689B91CA628A64C2295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3DAC04B1" w14:textId="1DD41F25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39CD542B" w14:textId="0B3CCFF3" w:rsidTr="00E47FA7">
        <w:sdt>
          <w:sdtPr>
            <w:id w:val="-41239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8402E2" w14:textId="184A030C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353E8D09" w14:textId="04787DF0" w:rsidR="00E47FA7" w:rsidRDefault="00E47FA7" w:rsidP="00E47FA7">
            <w:pPr>
              <w:pStyle w:val="tabletext"/>
            </w:pPr>
            <w:r w:rsidRPr="00494129">
              <w:t>Volume of sand renourishment</w:t>
            </w:r>
          </w:p>
        </w:tc>
        <w:tc>
          <w:tcPr>
            <w:tcW w:w="3685" w:type="dxa"/>
          </w:tcPr>
          <w:p w14:paraId="3BB56AC1" w14:textId="7583484D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Cubic metres</w:t>
            </w:r>
          </w:p>
        </w:tc>
        <w:sdt>
          <w:sdtPr>
            <w:id w:val="60913054"/>
            <w:placeholder>
              <w:docPart w:val="29DBADA2267C4C52A089FC525AFA49AD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370241FE" w14:textId="31D869AF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3996124B" w14:textId="6CAA8743" w:rsidTr="00E47FA7">
        <w:sdt>
          <w:sdtPr>
            <w:id w:val="-953087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545D7D9" w14:textId="542952CF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79C85A1E" w14:textId="6C6F4F65" w:rsidR="00E47FA7" w:rsidRDefault="00E47FA7" w:rsidP="00E47FA7">
            <w:pPr>
              <w:pStyle w:val="tabletext"/>
            </w:pPr>
            <w:r w:rsidRPr="00494129">
              <w:t>Length of coastal protection works constructed/rehabilitated</w:t>
            </w:r>
          </w:p>
        </w:tc>
        <w:tc>
          <w:tcPr>
            <w:tcW w:w="3685" w:type="dxa"/>
          </w:tcPr>
          <w:p w14:paraId="16363B85" w14:textId="48799DCB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Metres</w:t>
            </w:r>
          </w:p>
        </w:tc>
        <w:sdt>
          <w:sdtPr>
            <w:id w:val="-1952085101"/>
            <w:placeholder>
              <w:docPart w:val="D21C523EC0A34B22981882E994F3FCBB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513F4F2" w14:textId="4D48734A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54359F28" w14:textId="49A8DF6D" w:rsidTr="00E47FA7">
        <w:sdt>
          <w:sdtPr>
            <w:id w:val="1590811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982FB4" w14:textId="505AAB23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100A84D0" w14:textId="63764093" w:rsidR="00E47FA7" w:rsidRDefault="00E47FA7" w:rsidP="00E47FA7">
            <w:pPr>
              <w:pStyle w:val="tabletext"/>
            </w:pPr>
            <w:r w:rsidRPr="00494129">
              <w:t>Management tools implemented</w:t>
            </w:r>
          </w:p>
        </w:tc>
        <w:tc>
          <w:tcPr>
            <w:tcW w:w="3685" w:type="dxa"/>
          </w:tcPr>
          <w:p w14:paraId="7E95CF10" w14:textId="7CA75D45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Management tools implemented</w:t>
            </w:r>
          </w:p>
        </w:tc>
        <w:sdt>
          <w:sdtPr>
            <w:id w:val="-410154491"/>
            <w:placeholder>
              <w:docPart w:val="244DFA729680404DB5A2836B0851D1C8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E902792" w14:textId="2B81C776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55820935" w14:textId="2B4AF71D" w:rsidTr="00E47FA7">
        <w:sdt>
          <w:sdtPr>
            <w:id w:val="-2139016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E294173" w14:textId="416432AF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15F8236D" w14:textId="4B6AE03C" w:rsidR="00E47FA7" w:rsidRDefault="00E47FA7" w:rsidP="00E47FA7">
            <w:pPr>
              <w:pStyle w:val="tabletext"/>
            </w:pPr>
            <w:r w:rsidRPr="00494129">
              <w:t>Coastal hazard study completed</w:t>
            </w:r>
          </w:p>
        </w:tc>
        <w:tc>
          <w:tcPr>
            <w:tcW w:w="3685" w:type="dxa"/>
          </w:tcPr>
          <w:p w14:paraId="6B73D367" w14:textId="3BB208D1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coastal hazard studies completed</w:t>
            </w:r>
          </w:p>
        </w:tc>
        <w:sdt>
          <w:sdtPr>
            <w:id w:val="1065223554"/>
            <w:placeholder>
              <w:docPart w:val="6BFF1A15DE944998AD32E721222DE915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75F6DCBD" w14:textId="57BEECB0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239F7246" w14:textId="1A7F2A43" w:rsidTr="00E47FA7">
        <w:sdt>
          <w:sdtPr>
            <w:id w:val="-546219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1E9C288" w14:textId="3BF93CAA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2F91E833" w14:textId="6FC0C8F1" w:rsidR="00E47FA7" w:rsidRDefault="00E47FA7" w:rsidP="00E47FA7">
            <w:pPr>
              <w:pStyle w:val="tabletext"/>
            </w:pPr>
            <w:r w:rsidRPr="00494129">
              <w:t>Estuaries covered by a coastal zone management plan</w:t>
            </w:r>
          </w:p>
        </w:tc>
        <w:tc>
          <w:tcPr>
            <w:tcW w:w="3685" w:type="dxa"/>
          </w:tcPr>
          <w:p w14:paraId="0B85B5E3" w14:textId="3809115E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estuaries covered by a coastal zone management plan</w:t>
            </w:r>
          </w:p>
        </w:tc>
        <w:sdt>
          <w:sdtPr>
            <w:id w:val="-1665160000"/>
            <w:placeholder>
              <w:docPart w:val="BF571A18ADEF4BF59CD211F4E24B89C0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1B84F986" w14:textId="4510533D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4FAD99C6" w14:textId="57655176" w:rsidTr="00E47FA7">
        <w:sdt>
          <w:sdtPr>
            <w:id w:val="56970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8B851D" w14:textId="1DA5DB5C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3FE4229D" w14:textId="0FD8B459" w:rsidR="00E47FA7" w:rsidRDefault="00E47FA7" w:rsidP="00E47FA7">
            <w:pPr>
              <w:pStyle w:val="tabletext"/>
            </w:pPr>
            <w:r w:rsidRPr="00494129">
              <w:t>Estuaries covered by a coastal (estuarine) study</w:t>
            </w:r>
          </w:p>
        </w:tc>
        <w:tc>
          <w:tcPr>
            <w:tcW w:w="3685" w:type="dxa"/>
          </w:tcPr>
          <w:p w14:paraId="2E10A599" w14:textId="4EEC1C03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estuaries covered by a coastal (estuarine) study</w:t>
            </w:r>
          </w:p>
        </w:tc>
        <w:sdt>
          <w:sdtPr>
            <w:id w:val="-1722360238"/>
            <w:placeholder>
              <w:docPart w:val="B17FEF52405B4B7E968229AB025F6705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4F2F627" w14:textId="44CFBF5E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5596CB9E" w14:textId="57DA31A6" w:rsidTr="00E47FA7">
        <w:sdt>
          <w:sdtPr>
            <w:id w:val="-639965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25B3B66" w14:textId="7EDD175C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5EE33CF3" w14:textId="0E7E67A7" w:rsidR="00E47FA7" w:rsidRDefault="00E47FA7" w:rsidP="00E47FA7">
            <w:pPr>
              <w:pStyle w:val="tabletext"/>
            </w:pPr>
            <w:r w:rsidRPr="00494129">
              <w:t>Length of stabilisation works</w:t>
            </w:r>
          </w:p>
        </w:tc>
        <w:tc>
          <w:tcPr>
            <w:tcW w:w="3685" w:type="dxa"/>
          </w:tcPr>
          <w:p w14:paraId="4EA61C41" w14:textId="52FB8943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Metres</w:t>
            </w:r>
          </w:p>
        </w:tc>
        <w:sdt>
          <w:sdtPr>
            <w:id w:val="1334117533"/>
            <w:placeholder>
              <w:docPart w:val="A6D645E0F5F44D0F978C57E73941F9E7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68AF9454" w14:textId="3A8164D6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69742F68" w14:textId="32DA515A" w:rsidTr="00E47FA7">
        <w:sdt>
          <w:sdtPr>
            <w:id w:val="-124063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91CE173" w14:textId="02D61472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04093FA0" w14:textId="210287B5" w:rsidR="00E47FA7" w:rsidRDefault="00E47FA7" w:rsidP="00E47FA7">
            <w:pPr>
              <w:pStyle w:val="tabletext"/>
            </w:pPr>
            <w:r w:rsidRPr="00494129">
              <w:t>Water quality management devices installed</w:t>
            </w:r>
          </w:p>
        </w:tc>
        <w:tc>
          <w:tcPr>
            <w:tcW w:w="3685" w:type="dxa"/>
          </w:tcPr>
          <w:p w14:paraId="71DA9432" w14:textId="16CDB7F1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water quality management devices installed</w:t>
            </w:r>
          </w:p>
        </w:tc>
        <w:sdt>
          <w:sdtPr>
            <w:id w:val="-227532543"/>
            <w:placeholder>
              <w:docPart w:val="ACFA09B9A294488696A40B670D85C9FD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7C6FC6AE" w14:textId="5979E7B1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3E3A8229" w14:textId="6725EB02" w:rsidTr="00E47FA7">
        <w:sdt>
          <w:sdtPr>
            <w:id w:val="-63356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8696193" w14:textId="69DAFBCE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4356177D" w14:textId="6401E98B" w:rsidR="00E47FA7" w:rsidRDefault="00E47FA7" w:rsidP="00E47FA7">
            <w:pPr>
              <w:pStyle w:val="tabletext"/>
            </w:pPr>
            <w:r w:rsidRPr="00494129">
              <w:t>Environmental monitoring undertaken</w:t>
            </w:r>
          </w:p>
        </w:tc>
        <w:tc>
          <w:tcPr>
            <w:tcW w:w="3685" w:type="dxa"/>
          </w:tcPr>
          <w:p w14:paraId="58CFFD6F" w14:textId="6D1661E7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rounds of environmental monitoring undertaken</w:t>
            </w:r>
          </w:p>
        </w:tc>
        <w:sdt>
          <w:sdtPr>
            <w:id w:val="-2086522390"/>
            <w:placeholder>
              <w:docPart w:val="91C4390DF30B4876BD5DAABC6005183D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34B597D9" w14:textId="355BA662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48E99C20" w14:textId="358F3DCB" w:rsidTr="00E47FA7">
        <w:sdt>
          <w:sdtPr>
            <w:id w:val="112435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67A10A0" w14:textId="5B5318FF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1C1A5FCA" w14:textId="3DD10358" w:rsidR="00E47FA7" w:rsidRDefault="00E47FA7" w:rsidP="00E47FA7">
            <w:pPr>
              <w:pStyle w:val="tabletext"/>
            </w:pPr>
            <w:r w:rsidRPr="00494129">
              <w:t>Estuarine process study completed</w:t>
            </w:r>
          </w:p>
        </w:tc>
        <w:tc>
          <w:tcPr>
            <w:tcW w:w="3685" w:type="dxa"/>
          </w:tcPr>
          <w:p w14:paraId="3AD999AF" w14:textId="0EB6D474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estuarine process studies completed</w:t>
            </w:r>
          </w:p>
        </w:tc>
        <w:sdt>
          <w:sdtPr>
            <w:id w:val="825401164"/>
            <w:placeholder>
              <w:docPart w:val="BF9F1956FCCC4944BBE5A6BE45FE7BC9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5342660B" w14:textId="4C992908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41446123" w14:textId="355190E8" w:rsidTr="00E47FA7">
        <w:sdt>
          <w:sdtPr>
            <w:id w:val="-1300064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F8CA05" w14:textId="1DF2CBDA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1D0F7AB9" w14:textId="63DC92CE" w:rsidR="00E47FA7" w:rsidRDefault="00E47FA7" w:rsidP="00E47FA7">
            <w:pPr>
              <w:pStyle w:val="tabletext"/>
            </w:pPr>
            <w:r w:rsidRPr="00494129">
              <w:t>Length of stormwater improvement works completed</w:t>
            </w:r>
          </w:p>
        </w:tc>
        <w:tc>
          <w:tcPr>
            <w:tcW w:w="3685" w:type="dxa"/>
          </w:tcPr>
          <w:p w14:paraId="75E3DA8E" w14:textId="17013199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Metres</w:t>
            </w:r>
          </w:p>
        </w:tc>
        <w:sdt>
          <w:sdtPr>
            <w:id w:val="-1701236213"/>
            <w:placeholder>
              <w:docPart w:val="01453572A15549C9BBC8554566390686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1530F71D" w14:textId="3D81D1EE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56234060" w14:textId="1284DD6B" w:rsidTr="00E47FA7">
        <w:sdt>
          <w:sdtPr>
            <w:id w:val="1837877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E6A8FD" w14:textId="06831C2D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06659A5D" w14:textId="266AEBD9" w:rsidR="00E47FA7" w:rsidRDefault="00E47FA7" w:rsidP="00E47FA7">
            <w:pPr>
              <w:pStyle w:val="tabletext"/>
            </w:pPr>
            <w:r w:rsidRPr="00494129">
              <w:t>Review Management Plan</w:t>
            </w:r>
          </w:p>
        </w:tc>
        <w:tc>
          <w:tcPr>
            <w:tcW w:w="3685" w:type="dxa"/>
          </w:tcPr>
          <w:p w14:paraId="02DF9351" w14:textId="23D86AB0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Review management plans reviewed</w:t>
            </w:r>
          </w:p>
        </w:tc>
        <w:sdt>
          <w:sdtPr>
            <w:id w:val="749703823"/>
            <w:placeholder>
              <w:docPart w:val="E096361C25004173BB8A359F78EBF871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0E2F0919" w14:textId="7DD8AB0A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4521CF2F" w14:textId="3D7CB28A" w:rsidTr="00E47FA7">
        <w:sdt>
          <w:sdtPr>
            <w:id w:val="152590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E714B3F" w14:textId="6EDCA3BD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128E88E7" w14:textId="21EDE4DA" w:rsidR="00E47FA7" w:rsidRDefault="00E47FA7" w:rsidP="00E47FA7">
            <w:pPr>
              <w:pStyle w:val="tabletext"/>
            </w:pPr>
            <w:r w:rsidRPr="00494129">
              <w:t>Draft coastal zone management plan completed/adopted</w:t>
            </w:r>
          </w:p>
        </w:tc>
        <w:tc>
          <w:tcPr>
            <w:tcW w:w="3685" w:type="dxa"/>
          </w:tcPr>
          <w:p w14:paraId="0126B607" w14:textId="4081ACF1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coastal zone management plan completed/adopted</w:t>
            </w:r>
          </w:p>
        </w:tc>
        <w:sdt>
          <w:sdtPr>
            <w:id w:val="-992251631"/>
            <w:placeholder>
              <w:docPart w:val="71B1A6408CEA400985A5F133DEECC293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73DA2348" w14:textId="661D4B8E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0932DF9D" w14:textId="1288887B" w:rsidTr="00E47FA7">
        <w:sdt>
          <w:sdtPr>
            <w:id w:val="181729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3A9FE0E" w14:textId="6B748932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341D49FE" w14:textId="1B6097BD" w:rsidR="00E47FA7" w:rsidRDefault="00E47FA7" w:rsidP="00E47FA7">
            <w:pPr>
              <w:pStyle w:val="tabletext"/>
            </w:pPr>
            <w:r w:rsidRPr="00494129">
              <w:t>Feasibility/scoping study</w:t>
            </w:r>
          </w:p>
        </w:tc>
        <w:tc>
          <w:tcPr>
            <w:tcW w:w="3685" w:type="dxa"/>
          </w:tcPr>
          <w:p w14:paraId="62AC5B2E" w14:textId="49D46C92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feasibility/scoping studies completed</w:t>
            </w:r>
          </w:p>
        </w:tc>
        <w:sdt>
          <w:sdtPr>
            <w:id w:val="-1297291816"/>
            <w:placeholder>
              <w:docPart w:val="56BF7816B938436EBB7C0138D13F5B73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1AE88BF6" w14:textId="0599C998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  <w:tr w:rsidR="00E47FA7" w14:paraId="52749A89" w14:textId="664E1576" w:rsidTr="00E47FA7">
        <w:sdt>
          <w:sdtPr>
            <w:id w:val="117732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FB5D226" w14:textId="1CFE06AA" w:rsidR="00E47FA7" w:rsidRPr="00494129" w:rsidRDefault="00E47FA7" w:rsidP="00E47FA7">
                <w:pPr>
                  <w:pStyle w:val="table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6" w:type="dxa"/>
          </w:tcPr>
          <w:p w14:paraId="0112598F" w14:textId="0B845B78" w:rsidR="00E47FA7" w:rsidRDefault="00E47FA7" w:rsidP="00E47FA7">
            <w:pPr>
              <w:pStyle w:val="tabletext"/>
            </w:pPr>
            <w:r w:rsidRPr="00494129">
              <w:t>Flood study completed</w:t>
            </w:r>
          </w:p>
        </w:tc>
        <w:tc>
          <w:tcPr>
            <w:tcW w:w="3685" w:type="dxa"/>
          </w:tcPr>
          <w:p w14:paraId="38027CA5" w14:textId="755600C4" w:rsidR="00E47FA7" w:rsidRDefault="00E47FA7" w:rsidP="00E47FA7">
            <w:pPr>
              <w:pStyle w:val="tabletext"/>
              <w:rPr>
                <w:rFonts w:cs="Arial"/>
              </w:rPr>
            </w:pPr>
            <w:r w:rsidRPr="00211DD1">
              <w:t>Number of flood studies completed</w:t>
            </w:r>
          </w:p>
        </w:tc>
        <w:sdt>
          <w:sdtPr>
            <w:id w:val="-1948002764"/>
            <w:placeholder>
              <w:docPart w:val="8583C2739E084A49B0E6D82A0C03C953"/>
            </w:placeholder>
            <w:showingPlcHdr/>
          </w:sdtPr>
          <w:sdtEndPr/>
          <w:sdtContent>
            <w:tc>
              <w:tcPr>
                <w:tcW w:w="1088" w:type="dxa"/>
              </w:tcPr>
              <w:p w14:paraId="5C9A3971" w14:textId="726DA013" w:rsidR="00E47FA7" w:rsidRPr="00211DD1" w:rsidRDefault="00E47FA7" w:rsidP="00E47FA7">
                <w:pPr>
                  <w:pStyle w:val="tabletext"/>
                </w:pPr>
                <w:r w:rsidRPr="00E47FA7">
                  <w:rPr>
                    <w:rStyle w:val="PlaceholderText"/>
                    <w:sz w:val="16"/>
                    <w:szCs w:val="16"/>
                  </w:rPr>
                  <w:t>enter text</w:t>
                </w:r>
              </w:p>
            </w:tc>
          </w:sdtContent>
        </w:sdt>
      </w:tr>
    </w:tbl>
    <w:p w14:paraId="1620C864" w14:textId="77777777" w:rsidR="00A42581" w:rsidRPr="00A02CBE" w:rsidRDefault="00A42581" w:rsidP="00A42581">
      <w:pPr>
        <w:pStyle w:val="Heading2"/>
      </w:pPr>
      <w:r w:rsidRPr="00A02CBE">
        <w:t>Acquittal certification</w:t>
      </w:r>
    </w:p>
    <w:p w14:paraId="02B45E8D" w14:textId="77777777" w:rsidR="00A42581" w:rsidRPr="00990949" w:rsidRDefault="00A42581" w:rsidP="00990949">
      <w:pPr>
        <w:shd w:val="clear" w:color="auto" w:fill="BFBFBF" w:themeFill="background1" w:themeFillShade="BF"/>
        <w:rPr>
          <w:rFonts w:ascii="Arial" w:hAnsi="Arial" w:cs="Arial"/>
          <w:b/>
        </w:rPr>
      </w:pPr>
      <w:r w:rsidRPr="00990949">
        <w:rPr>
          <w:rFonts w:ascii="Arial" w:hAnsi="Arial" w:cs="Arial"/>
          <w:b/>
        </w:rPr>
        <w:t>Must be signed by the General Manager or Chief Financial Officer</w:t>
      </w:r>
      <w:r w:rsidRPr="00990949">
        <w:rPr>
          <w:rFonts w:ascii="Arial" w:hAnsi="Arial" w:cs="Arial"/>
          <w:b/>
        </w:rPr>
        <w:tab/>
      </w:r>
    </w:p>
    <w:p w14:paraId="5C9BFFDE" w14:textId="77777777" w:rsidR="00A42581" w:rsidRPr="00A02CBE" w:rsidRDefault="00A42581" w:rsidP="00A42581">
      <w:pPr>
        <w:rPr>
          <w:rFonts w:ascii="Arial" w:hAnsi="Arial" w:cs="Arial"/>
        </w:rPr>
      </w:pPr>
      <w:r w:rsidRPr="00A02CBE">
        <w:rPr>
          <w:rFonts w:ascii="Arial" w:hAnsi="Arial" w:cs="Arial"/>
        </w:rPr>
        <w:t>I certify that:</w:t>
      </w:r>
    </w:p>
    <w:p w14:paraId="67B3CDC7" w14:textId="77777777" w:rsidR="00A42581" w:rsidRPr="00A02CBE" w:rsidRDefault="00A42581" w:rsidP="00A42581">
      <w:pPr>
        <w:pStyle w:val="ListNumber"/>
      </w:pPr>
      <w:r w:rsidRPr="00A02CBE">
        <w:t>The above information is true and complete</w:t>
      </w:r>
      <w:r>
        <w:t>.</w:t>
      </w:r>
    </w:p>
    <w:p w14:paraId="5AB702EC" w14:textId="5246FC00" w:rsidR="00E34702" w:rsidRDefault="00E34702" w:rsidP="00A42581">
      <w:pPr>
        <w:pStyle w:val="ListNumber"/>
      </w:pPr>
      <w:r w:rsidRPr="00E34702">
        <w:t>An amount equal to (</w:t>
      </w:r>
      <w:sdt>
        <w:sdtPr>
          <w:id w:val="1465783555"/>
          <w:placeholder>
            <w:docPart w:val="DefaultPlaceholder_-1854013440"/>
          </w:placeholder>
        </w:sdtPr>
        <w:sdtContent>
          <w:r w:rsidRPr="00E34702">
            <w:t>$insert amount</w:t>
          </w:r>
        </w:sdtContent>
      </w:sdt>
      <w:r w:rsidRPr="00E34702">
        <w:t>) paid by the Department and (</w:t>
      </w:r>
      <w:sdt>
        <w:sdtPr>
          <w:id w:val="-785965853"/>
          <w:placeholder>
            <w:docPart w:val="DefaultPlaceholder_-1854013440"/>
          </w:placeholder>
        </w:sdtPr>
        <w:sdtContent>
          <w:r w:rsidRPr="00E34702">
            <w:t>$insert amount</w:t>
          </w:r>
        </w:sdtContent>
      </w:sdt>
      <w:r w:rsidRPr="00E34702">
        <w:t>) paid by us [</w:t>
      </w:r>
      <w:sdt>
        <w:sdtPr>
          <w:id w:val="276610284"/>
          <w:placeholder>
            <w:docPart w:val="DefaultPlaceholder_-1854013440"/>
          </w:placeholder>
        </w:sdtPr>
        <w:sdtContent>
          <w:bookmarkStart w:id="0" w:name="_GoBack"/>
          <w:r w:rsidRPr="00E34702">
            <w:t>and ($insert amount) paid by our partner (delete if not applicable)</w:t>
          </w:r>
          <w:bookmarkEnd w:id="0"/>
        </w:sdtContent>
      </w:sdt>
      <w:r w:rsidRPr="00E34702">
        <w:t>] has been expended on the Project in accordance with the terms and conditions of the Funding Agreement dated insert date.</w:t>
      </w:r>
    </w:p>
    <w:p w14:paraId="6DA20F62" w14:textId="45FECACD" w:rsidR="00A42581" w:rsidRPr="00A02CBE" w:rsidRDefault="00A42581" w:rsidP="00A42581">
      <w:pPr>
        <w:pStyle w:val="ListNumber"/>
      </w:pPr>
      <w:r w:rsidRPr="00A02CBE">
        <w:t>A complete set of accounting and financial records relevant to the Project have been maintained.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134"/>
        <w:gridCol w:w="7882"/>
      </w:tblGrid>
      <w:tr w:rsidR="00A42581" w14:paraId="753BE49C" w14:textId="77777777" w:rsidTr="006B2EEF">
        <w:tc>
          <w:tcPr>
            <w:tcW w:w="1134" w:type="dxa"/>
          </w:tcPr>
          <w:p w14:paraId="7D3508BA" w14:textId="77777777" w:rsidR="00A42581" w:rsidRDefault="00A42581" w:rsidP="006B2EEF">
            <w:pPr>
              <w:pStyle w:val="tabletext"/>
            </w:pPr>
            <w:r w:rsidRPr="00A02CBE">
              <w:rPr>
                <w:rFonts w:cs="Arial"/>
              </w:rPr>
              <w:t>Signature</w:t>
            </w:r>
          </w:p>
        </w:tc>
        <w:sdt>
          <w:sdtPr>
            <w:id w:val="-1612205716"/>
            <w:placeholder>
              <w:docPart w:val="31BC394C2D3146F299D40C3419957138"/>
            </w:placeholder>
            <w:showingPlcHdr/>
          </w:sdtPr>
          <w:sdtEndPr/>
          <w:sdtContent>
            <w:tc>
              <w:tcPr>
                <w:tcW w:w="7882" w:type="dxa"/>
              </w:tcPr>
              <w:p w14:paraId="769CB796" w14:textId="77777777" w:rsidR="00A42581" w:rsidRDefault="00A42581" w:rsidP="006B2EEF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2581" w14:paraId="5053F39B" w14:textId="77777777" w:rsidTr="006B2EEF">
        <w:tc>
          <w:tcPr>
            <w:tcW w:w="1134" w:type="dxa"/>
          </w:tcPr>
          <w:p w14:paraId="15BE1CE6" w14:textId="77777777" w:rsidR="00A42581" w:rsidRDefault="00A42581" w:rsidP="006B2EEF">
            <w:pPr>
              <w:pStyle w:val="tabletext"/>
            </w:pPr>
            <w:r w:rsidRPr="00A02CBE">
              <w:rPr>
                <w:rFonts w:cs="Arial"/>
              </w:rPr>
              <w:t>Name</w:t>
            </w:r>
          </w:p>
        </w:tc>
        <w:sdt>
          <w:sdtPr>
            <w:id w:val="916822890"/>
            <w:placeholder>
              <w:docPart w:val="31BC394C2D3146F299D40C3419957138"/>
            </w:placeholder>
            <w:showingPlcHdr/>
          </w:sdtPr>
          <w:sdtEndPr/>
          <w:sdtContent>
            <w:tc>
              <w:tcPr>
                <w:tcW w:w="7882" w:type="dxa"/>
              </w:tcPr>
              <w:p w14:paraId="39677082" w14:textId="527C09BD" w:rsidR="00A42581" w:rsidRDefault="00317ADA" w:rsidP="006B2EEF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2581" w14:paraId="04549DB1" w14:textId="77777777" w:rsidTr="006B2EEF">
        <w:tc>
          <w:tcPr>
            <w:tcW w:w="1134" w:type="dxa"/>
          </w:tcPr>
          <w:p w14:paraId="3FB56CFB" w14:textId="77777777" w:rsidR="00A42581" w:rsidRDefault="00A42581" w:rsidP="006B2EEF">
            <w:pPr>
              <w:pStyle w:val="tabletext"/>
            </w:pPr>
            <w:r w:rsidRPr="00A02CBE">
              <w:rPr>
                <w:rFonts w:cs="Arial"/>
              </w:rPr>
              <w:t>Position</w:t>
            </w:r>
          </w:p>
        </w:tc>
        <w:sdt>
          <w:sdtPr>
            <w:id w:val="-632490839"/>
            <w:placeholder>
              <w:docPart w:val="31BC394C2D3146F299D40C3419957138"/>
            </w:placeholder>
            <w:showingPlcHdr/>
          </w:sdtPr>
          <w:sdtEndPr/>
          <w:sdtContent>
            <w:tc>
              <w:tcPr>
                <w:tcW w:w="7882" w:type="dxa"/>
              </w:tcPr>
              <w:p w14:paraId="2E22B3B3" w14:textId="24F252A9" w:rsidR="00A42581" w:rsidRDefault="00317ADA" w:rsidP="006B2EEF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42581" w14:paraId="701772EA" w14:textId="77777777" w:rsidTr="006B2EEF">
        <w:tc>
          <w:tcPr>
            <w:tcW w:w="1134" w:type="dxa"/>
          </w:tcPr>
          <w:p w14:paraId="3D32439A" w14:textId="77777777" w:rsidR="00A42581" w:rsidRDefault="00A42581" w:rsidP="006B2EEF">
            <w:pPr>
              <w:pStyle w:val="tabletext"/>
            </w:pPr>
            <w:r w:rsidRPr="00A02CBE">
              <w:rPr>
                <w:rFonts w:cs="Arial"/>
              </w:rPr>
              <w:t>Date</w:t>
            </w:r>
          </w:p>
        </w:tc>
        <w:sdt>
          <w:sdtPr>
            <w:id w:val="1363399590"/>
            <w:placeholder>
              <w:docPart w:val="182E5890C8A544F18B41FE7EEE8A0863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882" w:type="dxa"/>
              </w:tcPr>
              <w:p w14:paraId="4C583C8B" w14:textId="77777777" w:rsidR="00A42581" w:rsidRDefault="00A42581" w:rsidP="006B2EEF">
                <w:pPr>
                  <w:pStyle w:val="tabletext"/>
                </w:pPr>
                <w:r w:rsidRPr="002338F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4EA073B7" w14:textId="579C234D" w:rsidR="00A42581" w:rsidRDefault="00A42581" w:rsidP="00A42581">
      <w:pPr>
        <w:spacing w:before="360"/>
        <w:rPr>
          <w:rFonts w:ascii="Arial" w:hAnsi="Arial" w:cs="Arial"/>
        </w:rPr>
      </w:pPr>
      <w:r w:rsidRPr="00A02CBE">
        <w:rPr>
          <w:rFonts w:ascii="Arial" w:hAnsi="Arial" w:cs="Arial"/>
        </w:rPr>
        <w:t xml:space="preserve">Submit completed form to </w:t>
      </w:r>
      <w:hyperlink r:id="rId9" w:history="1">
        <w:r w:rsidRPr="00AA6E52">
          <w:rPr>
            <w:rStyle w:val="Hyperlink"/>
            <w:rFonts w:ascii="Arial" w:hAnsi="Arial" w:cs="Arial"/>
          </w:rPr>
          <w:t>coastalestuary.floodgrants@environment.nsw.gov.au</w:t>
        </w:r>
      </w:hyperlink>
    </w:p>
    <w:p w14:paraId="1C0323BB" w14:textId="578409F6" w:rsidR="00A42581" w:rsidRDefault="00A42581" w:rsidP="00A42581">
      <w:pPr>
        <w:spacing w:before="5140"/>
        <w:rPr>
          <w:rFonts w:ascii="Arial" w:hAnsi="Arial" w:cs="Arial"/>
        </w:rPr>
      </w:pPr>
      <w:r w:rsidRPr="00ED2C5A">
        <w:rPr>
          <w:rFonts w:ascii="Arial" w:hAnsi="Arial" w:cs="Arial"/>
          <w:sz w:val="18"/>
          <w:szCs w:val="18"/>
        </w:rPr>
        <w:t>Department of Planning, Industry and Environment</w:t>
      </w:r>
      <w:r w:rsidRPr="00864CA6">
        <w:rPr>
          <w:rFonts w:ascii="Arial" w:hAnsi="Arial" w:cs="Arial"/>
          <w:sz w:val="18"/>
          <w:szCs w:val="18"/>
        </w:rPr>
        <w:t>,</w:t>
      </w:r>
      <w:r w:rsidRPr="00C56CE8">
        <w:t xml:space="preserve"> </w:t>
      </w:r>
      <w:r w:rsidR="00C416DF" w:rsidRPr="00C416DF">
        <w:rPr>
          <w:rFonts w:ascii="Arial" w:hAnsi="Arial" w:cs="Arial"/>
          <w:sz w:val="18"/>
          <w:szCs w:val="18"/>
        </w:rPr>
        <w:t>Locked Bag 5022, Parramatta NSW 2124</w:t>
      </w:r>
      <w:r w:rsidRPr="00864CA6">
        <w:rPr>
          <w:rFonts w:ascii="Arial" w:hAnsi="Arial" w:cs="Arial"/>
          <w:sz w:val="18"/>
          <w:szCs w:val="18"/>
        </w:rPr>
        <w:t xml:space="preserve">. Phone: 1300 361 967 (environment information and publications requests); email: info@environment.nsw.gov.au; Website: www.environment.nsw.gov.au. </w:t>
      </w:r>
      <w:r>
        <w:rPr>
          <w:rFonts w:ascii="Arial" w:hAnsi="Arial" w:cs="Arial"/>
          <w:sz w:val="18"/>
          <w:szCs w:val="18"/>
        </w:rPr>
        <w:t>EES</w:t>
      </w:r>
      <w:r w:rsidRPr="00864CA6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20</w:t>
      </w:r>
      <w:r w:rsidRPr="00864CA6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0211</w:t>
      </w:r>
      <w:r w:rsidRPr="00864CA6">
        <w:rPr>
          <w:rFonts w:ascii="Arial" w:hAnsi="Arial" w:cs="Arial"/>
          <w:sz w:val="18"/>
          <w:szCs w:val="18"/>
        </w:rPr>
        <w:t xml:space="preserve">; </w:t>
      </w:r>
      <w:r w:rsidR="00B634C9">
        <w:rPr>
          <w:rFonts w:ascii="Arial" w:hAnsi="Arial" w:cs="Arial"/>
          <w:sz w:val="18"/>
          <w:szCs w:val="18"/>
        </w:rPr>
        <w:t>June</w:t>
      </w:r>
      <w:r>
        <w:rPr>
          <w:rFonts w:ascii="Arial" w:hAnsi="Arial" w:cs="Arial"/>
          <w:sz w:val="18"/>
          <w:szCs w:val="18"/>
        </w:rPr>
        <w:t xml:space="preserve"> 2020</w:t>
      </w:r>
      <w:r w:rsidRPr="00864CA6">
        <w:rPr>
          <w:rFonts w:ascii="Arial" w:hAnsi="Arial" w:cs="Arial"/>
          <w:sz w:val="18"/>
          <w:szCs w:val="18"/>
        </w:rPr>
        <w:t>.</w:t>
      </w:r>
    </w:p>
    <w:sectPr w:rsidR="00A42581" w:rsidSect="00A47C44">
      <w:footerReference w:type="default" r:id="rId10"/>
      <w:pgSz w:w="11906" w:h="16838"/>
      <w:pgMar w:top="1440" w:right="1440" w:bottom="1440" w:left="144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BD97A" w14:textId="77777777" w:rsidR="00933109" w:rsidRDefault="00933109" w:rsidP="00287616">
      <w:pPr>
        <w:spacing w:after="0" w:line="240" w:lineRule="auto"/>
      </w:pPr>
      <w:r>
        <w:separator/>
      </w:r>
    </w:p>
  </w:endnote>
  <w:endnote w:type="continuationSeparator" w:id="0">
    <w:p w14:paraId="427F9EEA" w14:textId="77777777" w:rsidR="00933109" w:rsidRDefault="00933109" w:rsidP="0028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2080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19DD10" w14:textId="3A0E4583" w:rsidR="0087785B" w:rsidRDefault="008778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2F8A58" w14:textId="28574C61" w:rsidR="00417C5F" w:rsidRDefault="00417C5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38EE9" w14:textId="77777777" w:rsidR="00933109" w:rsidRDefault="00933109" w:rsidP="00287616">
      <w:pPr>
        <w:spacing w:after="0" w:line="240" w:lineRule="auto"/>
      </w:pPr>
      <w:r>
        <w:separator/>
      </w:r>
    </w:p>
  </w:footnote>
  <w:footnote w:type="continuationSeparator" w:id="0">
    <w:p w14:paraId="04490C60" w14:textId="77777777" w:rsidR="00933109" w:rsidRDefault="00933109" w:rsidP="00287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B6F3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32BB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ECD7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C0B1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74A2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4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DAE4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2E3A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AA2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B804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F1A5E"/>
    <w:multiLevelType w:val="hybridMultilevel"/>
    <w:tmpl w:val="69D0B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269C2"/>
    <w:multiLevelType w:val="multilevel"/>
    <w:tmpl w:val="9AAC301E"/>
    <w:lvl w:ilvl="0">
      <w:start w:val="1"/>
      <w:numFmt w:val="decimal"/>
      <w:pStyle w:val="Heading1Numbered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2" w15:restartNumberingAfterBreak="0">
    <w:nsid w:val="266C3831"/>
    <w:multiLevelType w:val="hybridMultilevel"/>
    <w:tmpl w:val="A280BB4A"/>
    <w:lvl w:ilvl="0" w:tplc="989048CA">
      <w:start w:val="1"/>
      <w:numFmt w:val="bullet"/>
      <w:pStyle w:val="BodyBullet1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B9E870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03A253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DAEE25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68AB6F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847899B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6903E7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AFE226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C042580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AF53AB4"/>
    <w:multiLevelType w:val="hybridMultilevel"/>
    <w:tmpl w:val="87C07378"/>
    <w:lvl w:ilvl="0" w:tplc="E166937A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F791F"/>
    <w:multiLevelType w:val="hybridMultilevel"/>
    <w:tmpl w:val="96361E06"/>
    <w:lvl w:ilvl="0" w:tplc="49EC5E16">
      <w:start w:val="1"/>
      <w:numFmt w:val="bullet"/>
      <w:pStyle w:val="BodyBullet2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B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40F566E"/>
    <w:multiLevelType w:val="hybridMultilevel"/>
    <w:tmpl w:val="28D4D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937F0"/>
    <w:multiLevelType w:val="hybridMultilevel"/>
    <w:tmpl w:val="3FCCE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92A75"/>
    <w:multiLevelType w:val="multilevel"/>
    <w:tmpl w:val="22A0AE8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84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AB828F1"/>
    <w:multiLevelType w:val="multilevel"/>
    <w:tmpl w:val="9BD6FD1C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pStyle w:val="ListBullet3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0000" w:themeColor="text1"/>
      </w:rPr>
    </w:lvl>
    <w:lvl w:ilvl="4">
      <w:start w:val="1"/>
      <w:numFmt w:val="bullet"/>
      <w:pStyle w:val="ListBullet5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b w:val="0"/>
        <w:i w:val="0"/>
        <w:color w:val="000000" w:themeColor="text1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05D34EE"/>
    <w:multiLevelType w:val="hybridMultilevel"/>
    <w:tmpl w:val="9F0AD63E"/>
    <w:lvl w:ilvl="0" w:tplc="68BA0650">
      <w:start w:val="1"/>
      <w:numFmt w:val="decimal"/>
      <w:pStyle w:val="Heading2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16825"/>
    <w:multiLevelType w:val="hybridMultilevel"/>
    <w:tmpl w:val="F5684318"/>
    <w:lvl w:ilvl="0" w:tplc="DA4C298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7"/>
  </w:num>
  <w:num w:numId="5">
    <w:abstractNumId w:val="17"/>
  </w:num>
  <w:num w:numId="6">
    <w:abstractNumId w:val="12"/>
  </w:num>
  <w:num w:numId="7">
    <w:abstractNumId w:val="14"/>
  </w:num>
  <w:num w:numId="8">
    <w:abstractNumId w:val="17"/>
  </w:num>
  <w:num w:numId="9">
    <w:abstractNumId w:val="9"/>
  </w:num>
  <w:num w:numId="10">
    <w:abstractNumId w:val="18"/>
  </w:num>
  <w:num w:numId="11">
    <w:abstractNumId w:val="7"/>
  </w:num>
  <w:num w:numId="12">
    <w:abstractNumId w:val="18"/>
  </w:num>
  <w:num w:numId="13">
    <w:abstractNumId w:val="6"/>
  </w:num>
  <w:num w:numId="14">
    <w:abstractNumId w:val="18"/>
  </w:num>
  <w:num w:numId="15">
    <w:abstractNumId w:val="5"/>
  </w:num>
  <w:num w:numId="16">
    <w:abstractNumId w:val="18"/>
  </w:num>
  <w:num w:numId="17">
    <w:abstractNumId w:val="4"/>
  </w:num>
  <w:num w:numId="18">
    <w:abstractNumId w:val="18"/>
  </w:num>
  <w:num w:numId="19">
    <w:abstractNumId w:val="8"/>
  </w:num>
  <w:num w:numId="20">
    <w:abstractNumId w:val="17"/>
  </w:num>
  <w:num w:numId="21">
    <w:abstractNumId w:val="3"/>
  </w:num>
  <w:num w:numId="22">
    <w:abstractNumId w:val="17"/>
  </w:num>
  <w:num w:numId="23">
    <w:abstractNumId w:val="2"/>
  </w:num>
  <w:num w:numId="24">
    <w:abstractNumId w:val="17"/>
  </w:num>
  <w:num w:numId="25">
    <w:abstractNumId w:val="1"/>
  </w:num>
  <w:num w:numId="26">
    <w:abstractNumId w:val="17"/>
  </w:num>
  <w:num w:numId="27">
    <w:abstractNumId w:val="0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5"/>
  </w:num>
  <w:num w:numId="35">
    <w:abstractNumId w:val="20"/>
  </w:num>
  <w:num w:numId="36">
    <w:abstractNumId w:val="13"/>
  </w:num>
  <w:num w:numId="37">
    <w:abstractNumId w:val="19"/>
  </w:num>
  <w:num w:numId="38">
    <w:abstractNumId w:val="1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wMzc1MDQ3tDQzNDdQ0lEKTi0uzszPAykwNqgFAOIRvootAAAA"/>
  </w:docVars>
  <w:rsids>
    <w:rsidRoot w:val="00864CA6"/>
    <w:rsid w:val="000226D7"/>
    <w:rsid w:val="00060886"/>
    <w:rsid w:val="00066923"/>
    <w:rsid w:val="0007386E"/>
    <w:rsid w:val="000944BA"/>
    <w:rsid w:val="000B4E69"/>
    <w:rsid w:val="000B745C"/>
    <w:rsid w:val="000F0E77"/>
    <w:rsid w:val="000F1148"/>
    <w:rsid w:val="000F7824"/>
    <w:rsid w:val="0010036A"/>
    <w:rsid w:val="00106D2E"/>
    <w:rsid w:val="00114211"/>
    <w:rsid w:val="00115142"/>
    <w:rsid w:val="00122E1F"/>
    <w:rsid w:val="00132DFF"/>
    <w:rsid w:val="00133D4E"/>
    <w:rsid w:val="00134520"/>
    <w:rsid w:val="00141713"/>
    <w:rsid w:val="00143356"/>
    <w:rsid w:val="001465CD"/>
    <w:rsid w:val="00147387"/>
    <w:rsid w:val="00177EE7"/>
    <w:rsid w:val="001849BA"/>
    <w:rsid w:val="00192EF8"/>
    <w:rsid w:val="00194237"/>
    <w:rsid w:val="001A2337"/>
    <w:rsid w:val="001C7438"/>
    <w:rsid w:val="001D491A"/>
    <w:rsid w:val="001F602A"/>
    <w:rsid w:val="0020327D"/>
    <w:rsid w:val="00212E69"/>
    <w:rsid w:val="00226F26"/>
    <w:rsid w:val="0023587A"/>
    <w:rsid w:val="00274A0E"/>
    <w:rsid w:val="00285E07"/>
    <w:rsid w:val="00287616"/>
    <w:rsid w:val="002A05A8"/>
    <w:rsid w:val="002A381F"/>
    <w:rsid w:val="002C4C29"/>
    <w:rsid w:val="002E4AC7"/>
    <w:rsid w:val="002E745F"/>
    <w:rsid w:val="002F385B"/>
    <w:rsid w:val="00311EBC"/>
    <w:rsid w:val="00317ADA"/>
    <w:rsid w:val="00332B0E"/>
    <w:rsid w:val="00341435"/>
    <w:rsid w:val="00346DBF"/>
    <w:rsid w:val="00350BE9"/>
    <w:rsid w:val="00356C75"/>
    <w:rsid w:val="00361F52"/>
    <w:rsid w:val="0037533D"/>
    <w:rsid w:val="00390415"/>
    <w:rsid w:val="00396C52"/>
    <w:rsid w:val="003A5F60"/>
    <w:rsid w:val="003C2760"/>
    <w:rsid w:val="003C6875"/>
    <w:rsid w:val="004116D7"/>
    <w:rsid w:val="00417C5F"/>
    <w:rsid w:val="00420048"/>
    <w:rsid w:val="00427858"/>
    <w:rsid w:val="00437F93"/>
    <w:rsid w:val="0045449F"/>
    <w:rsid w:val="0045568D"/>
    <w:rsid w:val="00467671"/>
    <w:rsid w:val="004A0773"/>
    <w:rsid w:val="004B2396"/>
    <w:rsid w:val="004C3635"/>
    <w:rsid w:val="004D36C0"/>
    <w:rsid w:val="0050237E"/>
    <w:rsid w:val="00502AC1"/>
    <w:rsid w:val="0055769E"/>
    <w:rsid w:val="005925E2"/>
    <w:rsid w:val="0059324E"/>
    <w:rsid w:val="005D5BF6"/>
    <w:rsid w:val="005D7E45"/>
    <w:rsid w:val="005E5E3D"/>
    <w:rsid w:val="005F0C8C"/>
    <w:rsid w:val="005F6CE0"/>
    <w:rsid w:val="00613B49"/>
    <w:rsid w:val="00613C60"/>
    <w:rsid w:val="006329F4"/>
    <w:rsid w:val="0063664B"/>
    <w:rsid w:val="0064562E"/>
    <w:rsid w:val="006559C0"/>
    <w:rsid w:val="006613D7"/>
    <w:rsid w:val="00666974"/>
    <w:rsid w:val="0067498D"/>
    <w:rsid w:val="006828BB"/>
    <w:rsid w:val="006B2B62"/>
    <w:rsid w:val="006B5B9D"/>
    <w:rsid w:val="006C64E8"/>
    <w:rsid w:val="006F237F"/>
    <w:rsid w:val="007145A1"/>
    <w:rsid w:val="00721D74"/>
    <w:rsid w:val="00725A7B"/>
    <w:rsid w:val="007411F0"/>
    <w:rsid w:val="0076127B"/>
    <w:rsid w:val="0078230F"/>
    <w:rsid w:val="007942C5"/>
    <w:rsid w:val="007B0079"/>
    <w:rsid w:val="007C0CC9"/>
    <w:rsid w:val="007C37AF"/>
    <w:rsid w:val="007D0029"/>
    <w:rsid w:val="007E3227"/>
    <w:rsid w:val="007E75CF"/>
    <w:rsid w:val="008326E4"/>
    <w:rsid w:val="0085387E"/>
    <w:rsid w:val="00864CA6"/>
    <w:rsid w:val="00866099"/>
    <w:rsid w:val="00870314"/>
    <w:rsid w:val="00877439"/>
    <w:rsid w:val="0087785B"/>
    <w:rsid w:val="008A571C"/>
    <w:rsid w:val="008A7856"/>
    <w:rsid w:val="008B50C7"/>
    <w:rsid w:val="008C11D4"/>
    <w:rsid w:val="008C2889"/>
    <w:rsid w:val="008D0D34"/>
    <w:rsid w:val="008E0403"/>
    <w:rsid w:val="008E7773"/>
    <w:rsid w:val="008F589A"/>
    <w:rsid w:val="00927C42"/>
    <w:rsid w:val="00933109"/>
    <w:rsid w:val="009567A5"/>
    <w:rsid w:val="00957FBA"/>
    <w:rsid w:val="00966DCC"/>
    <w:rsid w:val="00974AB1"/>
    <w:rsid w:val="00977A48"/>
    <w:rsid w:val="00990949"/>
    <w:rsid w:val="009E6CD3"/>
    <w:rsid w:val="009F6103"/>
    <w:rsid w:val="00A018AC"/>
    <w:rsid w:val="00A02CBE"/>
    <w:rsid w:val="00A05E58"/>
    <w:rsid w:val="00A1725E"/>
    <w:rsid w:val="00A25CCC"/>
    <w:rsid w:val="00A35E7C"/>
    <w:rsid w:val="00A42581"/>
    <w:rsid w:val="00A47C44"/>
    <w:rsid w:val="00A60709"/>
    <w:rsid w:val="00AA6E52"/>
    <w:rsid w:val="00B12CD1"/>
    <w:rsid w:val="00B3515D"/>
    <w:rsid w:val="00B3576C"/>
    <w:rsid w:val="00B37ED2"/>
    <w:rsid w:val="00B47B68"/>
    <w:rsid w:val="00B51674"/>
    <w:rsid w:val="00B634C9"/>
    <w:rsid w:val="00B76107"/>
    <w:rsid w:val="00B84616"/>
    <w:rsid w:val="00BB4CF2"/>
    <w:rsid w:val="00BD7CB9"/>
    <w:rsid w:val="00C136BE"/>
    <w:rsid w:val="00C15337"/>
    <w:rsid w:val="00C17DE7"/>
    <w:rsid w:val="00C21C5C"/>
    <w:rsid w:val="00C34837"/>
    <w:rsid w:val="00C4158C"/>
    <w:rsid w:val="00C416DF"/>
    <w:rsid w:val="00C44875"/>
    <w:rsid w:val="00C56CE8"/>
    <w:rsid w:val="00C609B2"/>
    <w:rsid w:val="00C82D16"/>
    <w:rsid w:val="00C94648"/>
    <w:rsid w:val="00CA070A"/>
    <w:rsid w:val="00CB7FDD"/>
    <w:rsid w:val="00CF1E8A"/>
    <w:rsid w:val="00CF6A91"/>
    <w:rsid w:val="00D068E4"/>
    <w:rsid w:val="00D40A90"/>
    <w:rsid w:val="00D5778E"/>
    <w:rsid w:val="00D67FBD"/>
    <w:rsid w:val="00D70918"/>
    <w:rsid w:val="00D92271"/>
    <w:rsid w:val="00D92449"/>
    <w:rsid w:val="00D95544"/>
    <w:rsid w:val="00DA2C79"/>
    <w:rsid w:val="00DD6328"/>
    <w:rsid w:val="00DE3BD4"/>
    <w:rsid w:val="00E07BFF"/>
    <w:rsid w:val="00E27118"/>
    <w:rsid w:val="00E34702"/>
    <w:rsid w:val="00E34EDA"/>
    <w:rsid w:val="00E47FA7"/>
    <w:rsid w:val="00E627A7"/>
    <w:rsid w:val="00E90596"/>
    <w:rsid w:val="00E9095A"/>
    <w:rsid w:val="00EA411B"/>
    <w:rsid w:val="00EA4A8B"/>
    <w:rsid w:val="00EA50C3"/>
    <w:rsid w:val="00EA7234"/>
    <w:rsid w:val="00EB1959"/>
    <w:rsid w:val="00ED2C5A"/>
    <w:rsid w:val="00ED392C"/>
    <w:rsid w:val="00EF6B9D"/>
    <w:rsid w:val="00F10E9B"/>
    <w:rsid w:val="00F24606"/>
    <w:rsid w:val="00F42A13"/>
    <w:rsid w:val="00F71045"/>
    <w:rsid w:val="00F7640D"/>
    <w:rsid w:val="00F83DD5"/>
    <w:rsid w:val="00F94C64"/>
    <w:rsid w:val="00FB1C53"/>
    <w:rsid w:val="00FD213D"/>
    <w:rsid w:val="00FE0174"/>
    <w:rsid w:val="00FF03BD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DC2E2"/>
  <w15:chartTrackingRefBased/>
  <w15:docId w15:val="{14FE1F43-1A3C-4E15-8213-A7D4591C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7" w:qFormat="1"/>
    <w:lsdException w:name="heading 2" w:semiHidden="1" w:uiPriority="7" w:unhideWhenUsed="1" w:qFormat="1"/>
    <w:lsdException w:name="heading 3" w:semiHidden="1" w:uiPriority="7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1" w:unhideWhenUsed="1" w:qFormat="1"/>
    <w:lsdException w:name="List Bullet 4" w:semiHidden="1" w:uiPriority="18" w:unhideWhenUsed="1" w:qFormat="1"/>
    <w:lsdException w:name="List Bullet 5" w:semiHidden="1" w:uiPriority="18" w:unhideWhenUsed="1"/>
    <w:lsdException w:name="List Number 2" w:semiHidden="1" w:uiPriority="12" w:unhideWhenUsed="1" w:qFormat="1"/>
    <w:lsdException w:name="List Number 3" w:semiHidden="1" w:uiPriority="12" w:unhideWhenUsed="1" w:qFormat="1"/>
    <w:lsdException w:name="List Number 4" w:semiHidden="1" w:uiPriority="18" w:unhideWhenUsed="1" w:qFormat="1"/>
    <w:lsdException w:name="List Number 5" w:semiHidden="1" w:uiPriority="1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7"/>
    <w:qFormat/>
    <w:rsid w:val="00666974"/>
    <w:pPr>
      <w:spacing w:before="120" w:after="120"/>
      <w:outlineLvl w:val="0"/>
    </w:pPr>
    <w:rPr>
      <w:rFonts w:ascii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7"/>
    <w:qFormat/>
    <w:rsid w:val="00666974"/>
    <w:pPr>
      <w:keepNext/>
      <w:keepLines/>
      <w:spacing w:before="160" w:after="120" w:line="400" w:lineRule="exact"/>
      <w:outlineLvl w:val="1"/>
    </w:pPr>
    <w:rPr>
      <w:rFonts w:ascii="Arial" w:eastAsiaTheme="majorEastAsia" w:hAnsi="Arial" w:cs="Arial"/>
      <w:b/>
      <w:bCs/>
      <w:color w:val="4C6D4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7"/>
    <w:qFormat/>
    <w:rsid w:val="006F237F"/>
    <w:pPr>
      <w:keepNext/>
      <w:keepLines/>
      <w:spacing w:before="360" w:after="120" w:line="320" w:lineRule="exact"/>
      <w:outlineLvl w:val="2"/>
    </w:pPr>
    <w:rPr>
      <w:rFonts w:ascii="Arial" w:eastAsiaTheme="majorEastAsia" w:hAnsi="Arial" w:cs="Arial"/>
      <w:b/>
      <w:bCs/>
      <w:color w:val="587738"/>
      <w:sz w:val="24"/>
    </w:rPr>
  </w:style>
  <w:style w:type="paragraph" w:styleId="Heading4">
    <w:name w:val="heading 4"/>
    <w:basedOn w:val="Normal"/>
    <w:next w:val="Normal"/>
    <w:link w:val="Heading4Char"/>
    <w:uiPriority w:val="7"/>
    <w:qFormat/>
    <w:rsid w:val="006F237F"/>
    <w:pPr>
      <w:keepNext/>
      <w:keepLines/>
      <w:spacing w:before="360" w:after="120" w:line="260" w:lineRule="exact"/>
      <w:outlineLvl w:val="3"/>
    </w:pPr>
    <w:rPr>
      <w:rFonts w:ascii="Arial" w:eastAsiaTheme="majorEastAsia" w:hAnsi="Arial" w:cstheme="majorBidi"/>
      <w:b/>
      <w:bCs/>
      <w:iCs/>
      <w:color w:val="231F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ces">
    <w:name w:val="Appendices"/>
    <w:basedOn w:val="Heading1"/>
    <w:next w:val="Normal"/>
    <w:uiPriority w:val="8"/>
    <w:rsid w:val="00A60709"/>
    <w:pPr>
      <w:tabs>
        <w:tab w:val="left" w:pos="1620"/>
      </w:tabs>
      <w:spacing w:line="240" w:lineRule="auto"/>
    </w:pPr>
    <w:rPr>
      <w:rFonts w:ascii="Arial Bold" w:eastAsia="Times New Roman" w:hAnsi="Arial Bold"/>
      <w:bCs/>
      <w:lang w:eastAsia="en-AU"/>
    </w:rPr>
  </w:style>
  <w:style w:type="character" w:customStyle="1" w:styleId="Heading1Char">
    <w:name w:val="Heading 1 Char"/>
    <w:basedOn w:val="DefaultParagraphFont"/>
    <w:link w:val="Heading1"/>
    <w:uiPriority w:val="7"/>
    <w:rsid w:val="00666974"/>
    <w:rPr>
      <w:rFonts w:ascii="Arial" w:hAnsi="Arial" w:cs="Arial"/>
      <w:b/>
      <w:sz w:val="36"/>
      <w:szCs w:val="36"/>
    </w:rPr>
  </w:style>
  <w:style w:type="paragraph" w:customStyle="1" w:styleId="Heading1Numbered">
    <w:name w:val="Heading 1 Numbered"/>
    <w:basedOn w:val="Heading1"/>
    <w:next w:val="Normal"/>
    <w:uiPriority w:val="7"/>
    <w:qFormat/>
    <w:rsid w:val="00A60709"/>
    <w:pPr>
      <w:numPr>
        <w:numId w:val="3"/>
      </w:numPr>
    </w:pPr>
    <w:rPr>
      <w:bCs/>
    </w:rPr>
  </w:style>
  <w:style w:type="character" w:customStyle="1" w:styleId="Heading2Char">
    <w:name w:val="Heading 2 Char"/>
    <w:basedOn w:val="DefaultParagraphFont"/>
    <w:link w:val="Heading2"/>
    <w:uiPriority w:val="7"/>
    <w:rsid w:val="00666974"/>
    <w:rPr>
      <w:rFonts w:ascii="Arial" w:eastAsiaTheme="majorEastAsia" w:hAnsi="Arial" w:cs="Arial"/>
      <w:b/>
      <w:bCs/>
      <w:color w:val="4C6D41"/>
      <w:sz w:val="28"/>
      <w:szCs w:val="26"/>
    </w:rPr>
  </w:style>
  <w:style w:type="paragraph" w:customStyle="1" w:styleId="Heading2Numbered">
    <w:name w:val="Heading 2 Numbered"/>
    <w:basedOn w:val="Heading2"/>
    <w:next w:val="Normal"/>
    <w:uiPriority w:val="7"/>
    <w:qFormat/>
    <w:rsid w:val="006F237F"/>
    <w:pPr>
      <w:numPr>
        <w:numId w:val="37"/>
      </w:numPr>
      <w:ind w:left="357" w:hanging="357"/>
    </w:pPr>
    <w:rPr>
      <w:bCs w:val="0"/>
      <w:color w:val="3B5731"/>
    </w:rPr>
  </w:style>
  <w:style w:type="character" w:customStyle="1" w:styleId="Heading3Char">
    <w:name w:val="Heading 3 Char"/>
    <w:basedOn w:val="DefaultParagraphFont"/>
    <w:link w:val="Heading3"/>
    <w:uiPriority w:val="7"/>
    <w:rsid w:val="006F237F"/>
    <w:rPr>
      <w:rFonts w:ascii="Arial" w:eastAsiaTheme="majorEastAsia" w:hAnsi="Arial" w:cs="Arial"/>
      <w:b/>
      <w:bCs/>
      <w:color w:val="587738"/>
      <w:sz w:val="24"/>
    </w:rPr>
  </w:style>
  <w:style w:type="paragraph" w:customStyle="1" w:styleId="Heading3Numbered">
    <w:name w:val="Heading 3 Numbered"/>
    <w:basedOn w:val="Heading3"/>
    <w:next w:val="Normal"/>
    <w:uiPriority w:val="7"/>
    <w:qFormat/>
    <w:rsid w:val="00A60709"/>
    <w:pPr>
      <w:numPr>
        <w:ilvl w:val="2"/>
        <w:numId w:val="3"/>
      </w:numPr>
    </w:pPr>
  </w:style>
  <w:style w:type="character" w:customStyle="1" w:styleId="Heading4Char">
    <w:name w:val="Heading 4 Char"/>
    <w:basedOn w:val="DefaultParagraphFont"/>
    <w:link w:val="Heading4"/>
    <w:uiPriority w:val="7"/>
    <w:rsid w:val="006F237F"/>
    <w:rPr>
      <w:rFonts w:ascii="Arial" w:eastAsiaTheme="majorEastAsia" w:hAnsi="Arial" w:cstheme="majorBidi"/>
      <w:b/>
      <w:bCs/>
      <w:iCs/>
      <w:color w:val="231F20"/>
    </w:rPr>
  </w:style>
  <w:style w:type="paragraph" w:styleId="BodyText">
    <w:name w:val="Body Text"/>
    <w:basedOn w:val="Normal"/>
    <w:link w:val="BodyTextChar"/>
    <w:qFormat/>
    <w:rsid w:val="00A60709"/>
    <w:pPr>
      <w:spacing w:before="120" w:after="120" w:line="240" w:lineRule="auto"/>
    </w:pPr>
    <w:rPr>
      <w:rFonts w:ascii="Arial" w:hAnsi="Arial"/>
      <w:noProof/>
      <w:color w:val="000000" w:themeColor="text1"/>
    </w:rPr>
  </w:style>
  <w:style w:type="character" w:customStyle="1" w:styleId="BodyTextChar">
    <w:name w:val="Body Text Char"/>
    <w:basedOn w:val="DefaultParagraphFont"/>
    <w:link w:val="BodyText"/>
    <w:rsid w:val="00A60709"/>
    <w:rPr>
      <w:rFonts w:ascii="Arial" w:hAnsi="Arial"/>
      <w:noProof/>
      <w:color w:val="000000" w:themeColor="text1"/>
    </w:rPr>
  </w:style>
  <w:style w:type="paragraph" w:customStyle="1" w:styleId="BodyBullet1">
    <w:name w:val="Body Bullet 1"/>
    <w:basedOn w:val="Normal"/>
    <w:uiPriority w:val="7"/>
    <w:semiHidden/>
    <w:qFormat/>
    <w:locked/>
    <w:rsid w:val="00A60709"/>
    <w:pPr>
      <w:numPr>
        <w:numId w:val="6"/>
      </w:numPr>
      <w:spacing w:before="120" w:after="120" w:line="240" w:lineRule="atLeast"/>
      <w:contextualSpacing/>
    </w:pPr>
    <w:rPr>
      <w:rFonts w:ascii="Arial" w:hAnsi="Arial"/>
      <w:color w:val="000000" w:themeColor="text1"/>
    </w:rPr>
  </w:style>
  <w:style w:type="paragraph" w:customStyle="1" w:styleId="BodyBullet2">
    <w:name w:val="Body Bullet 2"/>
    <w:basedOn w:val="BodyBullet1"/>
    <w:uiPriority w:val="7"/>
    <w:semiHidden/>
    <w:qFormat/>
    <w:locked/>
    <w:rsid w:val="00A60709"/>
    <w:pPr>
      <w:numPr>
        <w:numId w:val="7"/>
      </w:numPr>
    </w:pPr>
  </w:style>
  <w:style w:type="paragraph" w:styleId="Caption">
    <w:name w:val="caption"/>
    <w:basedOn w:val="Normal"/>
    <w:next w:val="Normal"/>
    <w:uiPriority w:val="21"/>
    <w:qFormat/>
    <w:rsid w:val="00A60709"/>
    <w:pPr>
      <w:keepNext/>
      <w:spacing w:before="120" w:after="360" w:line="240" w:lineRule="auto"/>
      <w:ind w:left="1077" w:hanging="1077"/>
    </w:pPr>
    <w:rPr>
      <w:rFonts w:ascii="Arial" w:hAnsi="Arial"/>
      <w:b/>
      <w:bCs/>
      <w:color w:val="000000" w:themeColor="text1"/>
      <w:sz w:val="20"/>
      <w:szCs w:val="18"/>
    </w:rPr>
  </w:style>
  <w:style w:type="character" w:styleId="Hyperlink">
    <w:name w:val="Hyperlink"/>
    <w:basedOn w:val="DefaultParagraphFont"/>
    <w:uiPriority w:val="99"/>
    <w:rsid w:val="00A60709"/>
    <w:rPr>
      <w:noProof w:val="0"/>
      <w:color w:val="auto"/>
      <w:u w:val="single"/>
      <w:lang w:val="en-AU"/>
    </w:rPr>
  </w:style>
  <w:style w:type="paragraph" w:styleId="ListBullet">
    <w:name w:val="List Bullet"/>
    <w:basedOn w:val="Normal"/>
    <w:uiPriority w:val="11"/>
    <w:qFormat/>
    <w:rsid w:val="00A60709"/>
    <w:pPr>
      <w:numPr>
        <w:numId w:val="18"/>
      </w:numPr>
      <w:spacing w:before="60" w:after="60" w:line="240" w:lineRule="auto"/>
    </w:pPr>
    <w:rPr>
      <w:rFonts w:ascii="Arial" w:hAnsi="Arial"/>
      <w:color w:val="000000" w:themeColor="text1"/>
    </w:rPr>
  </w:style>
  <w:style w:type="paragraph" w:styleId="ListBullet2">
    <w:name w:val="List Bullet 2"/>
    <w:basedOn w:val="ListBullet"/>
    <w:uiPriority w:val="11"/>
    <w:qFormat/>
    <w:rsid w:val="00A60709"/>
    <w:pPr>
      <w:numPr>
        <w:ilvl w:val="1"/>
      </w:numPr>
    </w:pPr>
  </w:style>
  <w:style w:type="paragraph" w:styleId="ListBullet3">
    <w:name w:val="List Bullet 3"/>
    <w:basedOn w:val="Normal"/>
    <w:uiPriority w:val="11"/>
    <w:qFormat/>
    <w:rsid w:val="00A60709"/>
    <w:pPr>
      <w:numPr>
        <w:ilvl w:val="2"/>
        <w:numId w:val="18"/>
      </w:numPr>
      <w:spacing w:before="60" w:after="60" w:line="240" w:lineRule="auto"/>
    </w:pPr>
    <w:rPr>
      <w:rFonts w:ascii="Arial" w:hAnsi="Arial"/>
      <w:color w:val="000000" w:themeColor="text1"/>
    </w:rPr>
  </w:style>
  <w:style w:type="paragraph" w:styleId="ListBullet4">
    <w:name w:val="List Bullet 4"/>
    <w:aliases w:val="Table Bullet"/>
    <w:basedOn w:val="Normal"/>
    <w:uiPriority w:val="18"/>
    <w:qFormat/>
    <w:rsid w:val="00A60709"/>
    <w:pPr>
      <w:numPr>
        <w:ilvl w:val="3"/>
        <w:numId w:val="18"/>
      </w:numPr>
      <w:spacing w:before="20" w:after="20" w:line="240" w:lineRule="auto"/>
    </w:pPr>
    <w:rPr>
      <w:rFonts w:ascii="Arial" w:hAnsi="Arial"/>
      <w:color w:val="000000" w:themeColor="text1"/>
      <w:sz w:val="20"/>
    </w:rPr>
  </w:style>
  <w:style w:type="paragraph" w:styleId="ListBullet5">
    <w:name w:val="List Bullet 5"/>
    <w:aliases w:val="Table Bullet 2"/>
    <w:basedOn w:val="Normal"/>
    <w:uiPriority w:val="18"/>
    <w:rsid w:val="00A60709"/>
    <w:pPr>
      <w:numPr>
        <w:ilvl w:val="4"/>
        <w:numId w:val="18"/>
      </w:numPr>
      <w:spacing w:before="120" w:after="120" w:line="240" w:lineRule="auto"/>
      <w:contextualSpacing/>
    </w:pPr>
    <w:rPr>
      <w:rFonts w:ascii="Arial" w:hAnsi="Arial"/>
      <w:color w:val="000000" w:themeColor="text1"/>
      <w:sz w:val="20"/>
    </w:rPr>
  </w:style>
  <w:style w:type="paragraph" w:styleId="ListNumber">
    <w:name w:val="List Number"/>
    <w:basedOn w:val="Normal"/>
    <w:uiPriority w:val="12"/>
    <w:qFormat/>
    <w:rsid w:val="00226F26"/>
    <w:pPr>
      <w:numPr>
        <w:numId w:val="36"/>
      </w:numPr>
      <w:spacing w:before="60" w:after="60" w:line="240" w:lineRule="auto"/>
      <w:ind w:left="357" w:hanging="357"/>
    </w:pPr>
    <w:rPr>
      <w:rFonts w:ascii="Arial" w:hAnsi="Arial"/>
      <w:color w:val="000000" w:themeColor="text1"/>
    </w:rPr>
  </w:style>
  <w:style w:type="paragraph" w:styleId="ListNumber2">
    <w:name w:val="List Number 2"/>
    <w:basedOn w:val="Normal"/>
    <w:uiPriority w:val="12"/>
    <w:qFormat/>
    <w:rsid w:val="00A60709"/>
    <w:pPr>
      <w:numPr>
        <w:ilvl w:val="2"/>
      </w:numPr>
      <w:spacing w:before="60" w:after="60" w:line="240" w:lineRule="auto"/>
    </w:pPr>
    <w:rPr>
      <w:rFonts w:ascii="Arial" w:hAnsi="Arial"/>
      <w:color w:val="000000" w:themeColor="text1"/>
    </w:rPr>
  </w:style>
  <w:style w:type="paragraph" w:styleId="ListNumber3">
    <w:name w:val="List Number 3"/>
    <w:basedOn w:val="Normal"/>
    <w:uiPriority w:val="12"/>
    <w:qFormat/>
    <w:rsid w:val="00A60709"/>
    <w:pPr>
      <w:numPr>
        <w:ilvl w:val="3"/>
      </w:numPr>
      <w:spacing w:before="60" w:after="60" w:line="240" w:lineRule="auto"/>
    </w:pPr>
    <w:rPr>
      <w:rFonts w:ascii="Arial" w:hAnsi="Arial"/>
      <w:color w:val="000000" w:themeColor="text1"/>
    </w:rPr>
  </w:style>
  <w:style w:type="paragraph" w:styleId="ListNumber4">
    <w:name w:val="List Number 4"/>
    <w:aliases w:val="Table Number List"/>
    <w:basedOn w:val="Normal"/>
    <w:uiPriority w:val="18"/>
    <w:qFormat/>
    <w:rsid w:val="00A60709"/>
    <w:pPr>
      <w:numPr>
        <w:ilvl w:val="4"/>
      </w:numPr>
      <w:spacing w:before="20" w:after="20" w:line="240" w:lineRule="auto"/>
    </w:pPr>
    <w:rPr>
      <w:rFonts w:ascii="Arial" w:hAnsi="Arial"/>
      <w:color w:val="000000" w:themeColor="text1"/>
    </w:rPr>
  </w:style>
  <w:style w:type="paragraph" w:styleId="ListNumber5">
    <w:name w:val="List Number 5"/>
    <w:aliases w:val="Table Number List 2"/>
    <w:basedOn w:val="Normal"/>
    <w:uiPriority w:val="18"/>
    <w:rsid w:val="00A60709"/>
    <w:pPr>
      <w:numPr>
        <w:ilvl w:val="5"/>
      </w:numPr>
      <w:spacing w:before="120" w:after="120" w:line="240" w:lineRule="auto"/>
      <w:contextualSpacing/>
    </w:pPr>
    <w:rPr>
      <w:rFonts w:ascii="Arial" w:hAnsi="Arial"/>
      <w:color w:val="000000" w:themeColor="text1"/>
    </w:rPr>
  </w:style>
  <w:style w:type="paragraph" w:customStyle="1" w:styleId="Table">
    <w:name w:val="Table"/>
    <w:basedOn w:val="Normal"/>
    <w:uiPriority w:val="7"/>
    <w:semiHidden/>
    <w:rsid w:val="00A60709"/>
    <w:pPr>
      <w:keepNext/>
      <w:keepLines/>
      <w:spacing w:before="120" w:after="120" w:line="240" w:lineRule="auto"/>
    </w:pPr>
    <w:rPr>
      <w:rFonts w:ascii="Arial" w:eastAsia="Times New Roman" w:hAnsi="Arial" w:cs="Times New Roman"/>
      <w:b/>
      <w:sz w:val="16"/>
    </w:rPr>
  </w:style>
  <w:style w:type="paragraph" w:customStyle="1" w:styleId="Tablebody">
    <w:name w:val="Table body"/>
    <w:basedOn w:val="Normal"/>
    <w:uiPriority w:val="7"/>
    <w:semiHidden/>
    <w:rsid w:val="00A60709"/>
    <w:pPr>
      <w:tabs>
        <w:tab w:val="left" w:pos="3828"/>
      </w:tabs>
      <w:spacing w:before="120" w:after="120" w:line="320" w:lineRule="exact"/>
    </w:pPr>
    <w:rPr>
      <w:rFonts w:ascii="Arial" w:eastAsia="Times New Roman" w:hAnsi="Arial" w:cs="Times New Roman"/>
      <w:sz w:val="16"/>
      <w:lang w:eastAsia="en-AU"/>
    </w:rPr>
  </w:style>
  <w:style w:type="paragraph" w:customStyle="1" w:styleId="Tablecaption">
    <w:name w:val="Table caption"/>
    <w:basedOn w:val="BodyText"/>
    <w:link w:val="TablecaptionChar"/>
    <w:uiPriority w:val="20"/>
    <w:qFormat/>
    <w:rsid w:val="00A60709"/>
    <w:pPr>
      <w:keepNext/>
      <w:keepLines/>
      <w:tabs>
        <w:tab w:val="left" w:pos="1134"/>
      </w:tabs>
      <w:spacing w:before="360"/>
    </w:pPr>
    <w:rPr>
      <w:rFonts w:eastAsia="Times New Roman" w:cs="Arial"/>
      <w:b/>
      <w:noProof w:val="0"/>
      <w:color w:val="auto"/>
      <w:sz w:val="20"/>
      <w:szCs w:val="16"/>
      <w:lang w:eastAsia="en-AU"/>
    </w:rPr>
  </w:style>
  <w:style w:type="character" w:customStyle="1" w:styleId="TablecaptionChar">
    <w:name w:val="Table caption Char"/>
    <w:basedOn w:val="DefaultParagraphFont"/>
    <w:link w:val="Tablecaption"/>
    <w:uiPriority w:val="20"/>
    <w:rsid w:val="00A60709"/>
    <w:rPr>
      <w:rFonts w:ascii="Arial" w:eastAsia="Times New Roman" w:hAnsi="Arial" w:cs="Arial"/>
      <w:b/>
      <w:sz w:val="20"/>
      <w:szCs w:val="16"/>
      <w:lang w:eastAsia="en-AU"/>
    </w:rPr>
  </w:style>
  <w:style w:type="paragraph" w:customStyle="1" w:styleId="Tableheadwhitefont">
    <w:name w:val="Table head white font"/>
    <w:basedOn w:val="Normal"/>
    <w:uiPriority w:val="18"/>
    <w:semiHidden/>
    <w:qFormat/>
    <w:rsid w:val="00A60709"/>
    <w:pPr>
      <w:spacing w:before="60" w:after="60" w:line="240" w:lineRule="auto"/>
    </w:pPr>
    <w:rPr>
      <w:rFonts w:ascii="Arial" w:eastAsia="Times New Roman" w:hAnsi="Arial" w:cs="Times New Roman"/>
      <w:b/>
      <w:color w:val="FFFFFF" w:themeColor="background1"/>
      <w:sz w:val="20"/>
      <w:szCs w:val="20"/>
    </w:rPr>
  </w:style>
  <w:style w:type="paragraph" w:customStyle="1" w:styleId="Tabletopheading">
    <w:name w:val="Table top heading"/>
    <w:basedOn w:val="Normal"/>
    <w:uiPriority w:val="18"/>
    <w:semiHidden/>
    <w:rsid w:val="00A60709"/>
    <w:pPr>
      <w:keepNext/>
      <w:spacing w:before="60" w:after="60" w:line="240" w:lineRule="auto"/>
    </w:pPr>
    <w:rPr>
      <w:rFonts w:ascii="Arial Bold" w:eastAsia="Times New Roman" w:hAnsi="Arial Bold" w:cs="Times New Roman"/>
      <w:b/>
      <w:color w:val="F2F2F2" w:themeColor="background1" w:themeShade="F2"/>
      <w:sz w:val="20"/>
      <w:szCs w:val="20"/>
    </w:rPr>
  </w:style>
  <w:style w:type="table" w:styleId="TableGrid">
    <w:name w:val="Table Grid"/>
    <w:basedOn w:val="TableNormal"/>
    <w:uiPriority w:val="39"/>
    <w:rsid w:val="0086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FB1C53"/>
    <w:pPr>
      <w:spacing w:before="60" w:after="60" w:line="240" w:lineRule="auto"/>
    </w:pPr>
    <w:rPr>
      <w:rFonts w:ascii="Arial" w:hAnsi="Arial"/>
      <w:color w:val="000000" w:themeColor="text1"/>
      <w:sz w:val="20"/>
    </w:rPr>
  </w:style>
  <w:style w:type="character" w:styleId="PlaceholderText">
    <w:name w:val="Placeholder Text"/>
    <w:basedOn w:val="DefaultParagraphFont"/>
    <w:uiPriority w:val="99"/>
    <w:semiHidden/>
    <w:rsid w:val="007E75C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87616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87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616"/>
  </w:style>
  <w:style w:type="paragraph" w:styleId="Footer">
    <w:name w:val="footer"/>
    <w:basedOn w:val="Normal"/>
    <w:link w:val="FooterChar"/>
    <w:uiPriority w:val="99"/>
    <w:unhideWhenUsed/>
    <w:rsid w:val="00287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616"/>
  </w:style>
  <w:style w:type="table" w:customStyle="1" w:styleId="BandedTable">
    <w:name w:val="Banded Table"/>
    <w:basedOn w:val="TableGrid"/>
    <w:uiPriority w:val="99"/>
    <w:rsid w:val="0020327D"/>
    <w:pPr>
      <w:spacing w:before="60" w:after="60"/>
    </w:pPr>
    <w:rPr>
      <w:rFonts w:ascii="Arial" w:hAnsi="Arial"/>
      <w:color w:val="000000" w:themeColor="text1"/>
      <w:sz w:val="20"/>
    </w:rPr>
    <w:tblPr>
      <w:tblStyleRowBandSize w:val="1"/>
      <w:tblBorders>
        <w:top w:val="single" w:sz="4" w:space="0" w:color="D9D9D9" w:themeColor="background1" w:themeShade="D9"/>
        <w:left w:val="none" w:sz="0" w:space="0" w:color="auto"/>
        <w:bottom w:val="single" w:sz="4" w:space="0" w:color="D9D9D9" w:themeColor="background1" w:themeShade="D9"/>
        <w:right w:val="none" w:sz="0" w:space="0" w:color="auto"/>
        <w:insideH w:val="single" w:sz="4" w:space="0" w:color="D9D9D9" w:themeColor="background1" w:themeShade="D9"/>
        <w:insideV w:val="none" w:sz="0" w:space="0" w:color="auto"/>
      </w:tblBorders>
    </w:tbl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jc w:val="left"/>
      </w:pPr>
      <w:rPr>
        <w:b/>
        <w:color w:val="FFFFFF" w:themeColor="background1"/>
        <w:sz w:val="20"/>
      </w:rPr>
      <w:tblPr/>
      <w:tcPr>
        <w:shd w:val="clear" w:color="auto" w:fill="4472C4" w:themeFill="accent1"/>
      </w:tcPr>
    </w:tblStylePr>
    <w:tblStylePr w:type="lastRow">
      <w:rPr>
        <w:b w:val="0"/>
      </w:rPr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pPr>
        <w:jc w:val="right"/>
      </w:p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CalloutBody">
    <w:name w:val="Callout Body"/>
    <w:basedOn w:val="Normal"/>
    <w:uiPriority w:val="22"/>
    <w:qFormat/>
    <w:rsid w:val="00A1725E"/>
    <w:pPr>
      <w:pBdr>
        <w:top w:val="single" w:sz="36" w:space="9" w:color="C9E0E0"/>
        <w:left w:val="single" w:sz="36" w:space="9" w:color="C9E0E0"/>
        <w:bottom w:val="single" w:sz="36" w:space="11" w:color="C9E0E0"/>
        <w:right w:val="single" w:sz="36" w:space="9" w:color="C9E0E0"/>
      </w:pBdr>
      <w:shd w:val="clear" w:color="auto" w:fill="C9E0E0"/>
      <w:spacing w:after="120" w:line="240" w:lineRule="auto"/>
      <w:ind w:left="232" w:right="232"/>
    </w:pPr>
    <w:rPr>
      <w:rFonts w:ascii="Arial" w:hAnsi="Arial"/>
      <w:color w:val="000000"/>
    </w:rPr>
  </w:style>
  <w:style w:type="table" w:styleId="PlainTable2">
    <w:name w:val="Plain Table 2"/>
    <w:basedOn w:val="TableNormal"/>
    <w:uiPriority w:val="42"/>
    <w:rsid w:val="00D922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2F38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astalestuary.floodgrants@environment.nsw.gov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5F0E6595154CBC84C6084FCE49C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694DD-8072-42D2-93F9-3C046977917C}"/>
      </w:docPartPr>
      <w:docPartBody>
        <w:p w:rsidR="009343DC" w:rsidRDefault="00AA0E54" w:rsidP="00AA0E54">
          <w:pPr>
            <w:pStyle w:val="CE5F0E6595154CBC84C6084FCE49C4BC5"/>
          </w:pPr>
          <w:r w:rsidRPr="0067498D">
            <w:rPr>
              <w:rFonts w:cs="Arial"/>
              <w:color w:val="808080" w:themeColor="background1" w:themeShade="80"/>
            </w:rPr>
            <w:t xml:space="preserve">These are the broad effect or impact of the project e.g. reduced risk from coastal/flooding hazards, improved water quality, wetland habitat restored, increased area of native habitat and vegetation, the community involved in coastal coastal/estuary/flood management, updated management study/plan, reduced risk of erosion, improved management of stormwater. </w:t>
          </w:r>
          <w:r>
            <w:rPr>
              <w:rFonts w:cs="Arial"/>
              <w:color w:val="808080" w:themeColor="background1" w:themeShade="80"/>
            </w:rPr>
            <w:br/>
          </w:r>
          <w:r w:rsidRPr="0067498D">
            <w:rPr>
              <w:rFonts w:cs="Arial"/>
              <w:color w:val="808080" w:themeColor="background1" w:themeShade="80"/>
            </w:rPr>
            <w:t>Please state if the outcomes have or will be monitored or measured.</w:t>
          </w:r>
        </w:p>
      </w:docPartBody>
    </w:docPart>
    <w:docPart>
      <w:docPartPr>
        <w:name w:val="DEA293E0059E43208C3F8FD816810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6F223-080A-4156-9331-2AAA8B0AC972}"/>
      </w:docPartPr>
      <w:docPartBody>
        <w:p w:rsidR="009343DC" w:rsidRDefault="00AA0E54" w:rsidP="00AA0E54">
          <w:pPr>
            <w:pStyle w:val="DEA293E0059E43208C3F8FD8168106154"/>
          </w:pPr>
          <w:r w:rsidRPr="002338F5">
            <w:rPr>
              <w:rStyle w:val="PlaceholderText"/>
            </w:rPr>
            <w:t>Choose an item.</w:t>
          </w:r>
        </w:p>
      </w:docPartBody>
    </w:docPart>
    <w:docPart>
      <w:docPartPr>
        <w:name w:val="703DA5D136D2421CA964077C7DFCF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5FB0A-40C0-455D-8DEE-F85C594A84BC}"/>
      </w:docPartPr>
      <w:docPartBody>
        <w:p w:rsidR="009343DC" w:rsidRDefault="00AA0E54" w:rsidP="00AA0E54">
          <w:pPr>
            <w:pStyle w:val="703DA5D136D2421CA964077C7DFCF56D4"/>
          </w:pPr>
          <w:r w:rsidRPr="00233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C7D40B5E443C5B502447DDF2A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4FC7A-C3B9-4432-A4EC-15F84D043E19}"/>
      </w:docPartPr>
      <w:docPartBody>
        <w:p w:rsidR="009343DC" w:rsidRDefault="00AA0E54" w:rsidP="00AA0E54">
          <w:pPr>
            <w:pStyle w:val="EF7C7D40B5E443C5B502447DDF2AD8AF4"/>
          </w:pPr>
          <w:r w:rsidRPr="00233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B3953D36D34C5497BFDB73A7239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FF803-B798-4194-B4C8-4E2C12AD7759}"/>
      </w:docPartPr>
      <w:docPartBody>
        <w:p w:rsidR="009343DC" w:rsidRDefault="00AA0E54" w:rsidP="00AA0E54">
          <w:pPr>
            <w:pStyle w:val="FBB3953D36D34C5497BFDB73A72391174"/>
          </w:pPr>
          <w:r w:rsidRPr="00233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4550D31EB74F2B8913E1849DED5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A57A0-4CAE-4A97-A5C7-471329238E21}"/>
      </w:docPartPr>
      <w:docPartBody>
        <w:p w:rsidR="009343DC" w:rsidRDefault="00AA0E54" w:rsidP="00AA0E54">
          <w:pPr>
            <w:pStyle w:val="FC4550D31EB74F2B8913E1849DED5F864"/>
          </w:pPr>
          <w:r w:rsidRPr="00233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3A1701B38946FE989A29DC3D1A2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7B8F9-A66C-43A0-9D68-1EDCE0A9EFE1}"/>
      </w:docPartPr>
      <w:docPartBody>
        <w:p w:rsidR="009343DC" w:rsidRDefault="00AA0E54" w:rsidP="00AA0E54">
          <w:pPr>
            <w:pStyle w:val="893A1701B38946FE989A29DC3D1A2D794"/>
          </w:pPr>
          <w:r w:rsidRPr="002338F5">
            <w:rPr>
              <w:rStyle w:val="PlaceholderText"/>
            </w:rPr>
            <w:t>Click or tap to enter a date.</w:t>
          </w:r>
        </w:p>
      </w:docPartBody>
    </w:docPart>
    <w:docPart>
      <w:docPartPr>
        <w:name w:val="C09997B88BCC4CB7BF7CB743F83EF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05A07-B21F-4628-A697-AE476B667236}"/>
      </w:docPartPr>
      <w:docPartBody>
        <w:p w:rsidR="009343DC" w:rsidRDefault="00AA0E54" w:rsidP="00AA0E54">
          <w:pPr>
            <w:pStyle w:val="C09997B88BCC4CB7BF7CB743F83EF1804"/>
          </w:pPr>
          <w:r w:rsidRPr="002338F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88D89B7442C180C4873AEFC85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0BE10-4F8E-43DE-AD3C-28FF24290D1E}"/>
      </w:docPartPr>
      <w:docPartBody>
        <w:p w:rsidR="009343DC" w:rsidRDefault="00AA0E54" w:rsidP="00AA0E54">
          <w:pPr>
            <w:pStyle w:val="1DFF88D89B7442C180C4873AEFC853104"/>
          </w:pPr>
          <w:r w:rsidRPr="0067498D">
            <w:rPr>
              <w:rFonts w:ascii="Arial" w:hAnsi="Arial" w:cs="Arial"/>
              <w:color w:val="808080" w:themeColor="background1" w:themeShade="80"/>
            </w:rPr>
            <w:t>As outlined at the application stage</w:t>
          </w:r>
        </w:p>
      </w:docPartBody>
    </w:docPart>
    <w:docPart>
      <w:docPartPr>
        <w:name w:val="4177A4920A5F44A6B59B75DA8DA5B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21423-E7CB-40CF-B9D7-BBEADEA14004}"/>
      </w:docPartPr>
      <w:docPartBody>
        <w:p w:rsidR="009343DC" w:rsidRDefault="00AA0E54" w:rsidP="00AA0E54">
          <w:pPr>
            <w:pStyle w:val="4177A4920A5F44A6B59B75DA8DA5BF244"/>
          </w:pPr>
          <w:r w:rsidRPr="0067498D">
            <w:rPr>
              <w:rFonts w:cs="Arial"/>
              <w:color w:val="808080" w:themeColor="background1" w:themeShade="80"/>
            </w:rPr>
            <w:t>As outlined in your application and/or Work Plan</w:t>
          </w:r>
        </w:p>
      </w:docPartBody>
    </w:docPart>
    <w:docPart>
      <w:docPartPr>
        <w:name w:val="3BC71444E4A44059BF29904A596A2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884D4-C382-4C05-AC6D-E12D4E328323}"/>
      </w:docPartPr>
      <w:docPartBody>
        <w:p w:rsidR="009343DC" w:rsidRDefault="00AA0E54" w:rsidP="00AA0E54">
          <w:pPr>
            <w:pStyle w:val="3BC71444E4A44059BF29904A596A29BB4"/>
          </w:pPr>
          <w:r w:rsidRPr="0067498D">
            <w:rPr>
              <w:rFonts w:cs="Arial"/>
              <w:color w:val="808080" w:themeColor="background1" w:themeShade="80"/>
            </w:rPr>
            <w:t>As outlined in your application and/or Work Plan</w:t>
          </w:r>
        </w:p>
      </w:docPartBody>
    </w:docPart>
    <w:docPart>
      <w:docPartPr>
        <w:name w:val="FD83CEB520C64E42A8D3A51AF0EE6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EF627-2576-432B-8F00-E5803A8CDFB6}"/>
      </w:docPartPr>
      <w:docPartBody>
        <w:p w:rsidR="009343DC" w:rsidRDefault="00AA0E54" w:rsidP="00AA0E54">
          <w:pPr>
            <w:pStyle w:val="FD83CEB520C64E42A8D3A51AF0EE6C134"/>
          </w:pPr>
          <w:r w:rsidRPr="0067498D">
            <w:rPr>
              <w:rFonts w:cs="Arial"/>
              <w:color w:val="808080" w:themeColor="background1" w:themeShade="80"/>
            </w:rPr>
            <w:t>These are the measures of project activities; products created or delivered, people served or activities or services carried out e.g. Number of community forums conducted; Length of eroded riverbank rehabilitated; Area revegetated; Number of protocols/management options developed; number of recommendations implemented from Study/Plan; Management Plan developed; area of saltmarsh protected; volume of pollutants removed from stormwater; three interpretive signs installed.</w:t>
          </w:r>
        </w:p>
      </w:docPartBody>
    </w:docPart>
    <w:docPart>
      <w:docPartPr>
        <w:name w:val="DCAF3E15BF0343B69E3D4AF020EE3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C463B-7B26-487B-8F1A-113D0F80DB90}"/>
      </w:docPartPr>
      <w:docPartBody>
        <w:p w:rsidR="009343DC" w:rsidRDefault="00AA0E54" w:rsidP="00AA0E54">
          <w:pPr>
            <w:pStyle w:val="DCAF3E15BF0343B69E3D4AF020EE3CE13"/>
          </w:pPr>
          <w:r w:rsidRPr="008A571C">
            <w:rPr>
              <w:rFonts w:cs="Arial"/>
              <w:color w:val="808080" w:themeColor="background1" w:themeShade="80"/>
            </w:rPr>
            <w:t>Examples of data to be provided includes – geospatial data and associated digital metadata files, model data files, final works designs and specifications, damage calculation files, final reports</w:t>
          </w:r>
          <w:r w:rsidRPr="002338F5">
            <w:rPr>
              <w:rStyle w:val="PlaceholderText"/>
            </w:rPr>
            <w:t>.</w:t>
          </w:r>
        </w:p>
      </w:docPartBody>
    </w:docPart>
    <w:docPart>
      <w:docPartPr>
        <w:name w:val="59C75F58EA8E4171AE8C2E442CD91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F7C7-8453-475E-8717-2831BFD96CA1}"/>
      </w:docPartPr>
      <w:docPartBody>
        <w:p w:rsidR="009343DC" w:rsidRDefault="00AA0E54" w:rsidP="00AA0E54">
          <w:pPr>
            <w:pStyle w:val="59C75F58EA8E4171AE8C2E442CD913F33"/>
          </w:pPr>
          <w:r w:rsidRPr="008A571C">
            <w:rPr>
              <w:rFonts w:cs="Arial"/>
              <w:color w:val="808080" w:themeColor="background1" w:themeShade="80"/>
            </w:rPr>
            <w:t>Provide any additional comments regarding the completion of the project. If a variation to the funding agreement was approved, please outline the benefits of that approval to this project</w:t>
          </w:r>
          <w:r>
            <w:rPr>
              <w:rFonts w:cs="Arial"/>
              <w:color w:val="808080" w:themeColor="background1" w:themeShade="80"/>
            </w:rPr>
            <w:t>.</w:t>
          </w:r>
        </w:p>
      </w:docPartBody>
    </w:docPart>
    <w:docPart>
      <w:docPartPr>
        <w:name w:val="5A02D5C984004641B4D582B40F462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6FCEF-2341-4173-81AF-F472A1C13A43}"/>
      </w:docPartPr>
      <w:docPartBody>
        <w:p w:rsidR="009343DC" w:rsidRDefault="00AA0E54" w:rsidP="00AA0E54">
          <w:pPr>
            <w:pStyle w:val="5A02D5C984004641B4D582B40F462B262"/>
          </w:pPr>
          <w:r w:rsidRPr="008A571C">
            <w:rPr>
              <w:rStyle w:val="BodyTextChar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4A3548671AED4277AF81C662CE4C0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1AA24-7DCB-4275-ACBA-8DFDC71033FA}"/>
      </w:docPartPr>
      <w:docPartBody>
        <w:p w:rsidR="009343DC" w:rsidRDefault="00AA0E54" w:rsidP="00AA0E54">
          <w:pPr>
            <w:pStyle w:val="4A3548671AED4277AF81C662CE4C0A61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077958F6C962479CAD9BB7C011639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36F7A-57CD-4A19-A6E5-579E9ABD0218}"/>
      </w:docPartPr>
      <w:docPartBody>
        <w:p w:rsidR="009343DC" w:rsidRDefault="00AA0E54" w:rsidP="00AA0E54">
          <w:pPr>
            <w:pStyle w:val="077958F6C962479CAD9BB7C0116390F2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59B6731312BB431682E92EEF791E4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AC45D-3FC3-40E6-8A6E-0E56D5A3F876}"/>
      </w:docPartPr>
      <w:docPartBody>
        <w:p w:rsidR="009343DC" w:rsidRDefault="00AA0E54" w:rsidP="00AA0E54">
          <w:pPr>
            <w:pStyle w:val="59B6731312BB431682E92EEF791E413C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6D2F39B6EEF14F1AAA1B0F3960D23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C5C5C-599D-44EB-9DF8-C8B0A50884B3}"/>
      </w:docPartPr>
      <w:docPartBody>
        <w:p w:rsidR="009343DC" w:rsidRDefault="00AA0E54" w:rsidP="00AA0E54">
          <w:pPr>
            <w:pStyle w:val="6D2F39B6EEF14F1AAA1B0F3960D239F7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B7B19D4E47E44805935B4C9AE1D64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41611-016C-457A-8A50-D17E6D832D94}"/>
      </w:docPartPr>
      <w:docPartBody>
        <w:p w:rsidR="009343DC" w:rsidRDefault="00AA0E54" w:rsidP="00AA0E54">
          <w:pPr>
            <w:pStyle w:val="B7B19D4E47E44805935B4C9AE1D64D8C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3B6F1AD5C8904201BFF640E4FBB9D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187A1-D6E1-4311-B7A3-A2E3660E5CE2}"/>
      </w:docPartPr>
      <w:docPartBody>
        <w:p w:rsidR="009343DC" w:rsidRDefault="00AA0E54" w:rsidP="00AA0E54">
          <w:pPr>
            <w:pStyle w:val="3B6F1AD5C8904201BFF640E4FBB9DD7D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D407B2EE21854BF5B880DA460E2BF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85F7D-C7CC-4DD0-97D5-3B2B614AC8BC}"/>
      </w:docPartPr>
      <w:docPartBody>
        <w:p w:rsidR="009343DC" w:rsidRDefault="00AA0E54" w:rsidP="00AA0E54">
          <w:pPr>
            <w:pStyle w:val="D407B2EE21854BF5B880DA460E2BFD2C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9494F72C4839448FB8317659717C4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FB1FA-3AA9-446A-9409-7366A83A66E6}"/>
      </w:docPartPr>
      <w:docPartBody>
        <w:p w:rsidR="009343DC" w:rsidRDefault="00AA0E54" w:rsidP="00AA0E54">
          <w:pPr>
            <w:pStyle w:val="9494F72C4839448FB8317659717C40E4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295247FEECA141C6906C88A215BDE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FF84E-14CA-4F55-AFA6-C899CFF32E0C}"/>
      </w:docPartPr>
      <w:docPartBody>
        <w:p w:rsidR="009343DC" w:rsidRDefault="00AA0E54" w:rsidP="00AA0E54">
          <w:pPr>
            <w:pStyle w:val="295247FEECA141C6906C88A215BDE5A4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37D246422A52483886B8F91169C1D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7F4BC-558D-47DF-82D9-B04B6250CF03}"/>
      </w:docPartPr>
      <w:docPartBody>
        <w:p w:rsidR="009343DC" w:rsidRDefault="00AA0E54" w:rsidP="00AA0E54">
          <w:pPr>
            <w:pStyle w:val="37D246422A52483886B8F91169C1D57D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6F1CFB7FBDD94A81912B84F6C2DF6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E9BFF-C8D0-4557-B2E1-12F752FF57B2}"/>
      </w:docPartPr>
      <w:docPartBody>
        <w:p w:rsidR="009343DC" w:rsidRDefault="00AA0E54" w:rsidP="00AA0E54">
          <w:pPr>
            <w:pStyle w:val="6F1CFB7FBDD94A81912B84F6C2DF6317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472CC6371AE74C29B9B7B9DDBB9CF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5C1A5-C648-4065-AF17-FD867CFE8A6E}"/>
      </w:docPartPr>
      <w:docPartBody>
        <w:p w:rsidR="009343DC" w:rsidRDefault="00AA0E54" w:rsidP="00AA0E54">
          <w:pPr>
            <w:pStyle w:val="472CC6371AE74C29B9B7B9DDBB9CF2FB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1A80E0E9647E4296B9ACD8AC7EBE1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C2051-440E-48DF-946A-2C7ACCE40293}"/>
      </w:docPartPr>
      <w:docPartBody>
        <w:p w:rsidR="009343DC" w:rsidRDefault="00AA0E54" w:rsidP="00AA0E54">
          <w:pPr>
            <w:pStyle w:val="1A80E0E9647E4296B9ACD8AC7EBE1506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178F702BB67F47FDA690C969889F9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E6492-F7A3-4EFF-8D03-A65FADB2AFCC}"/>
      </w:docPartPr>
      <w:docPartBody>
        <w:p w:rsidR="009343DC" w:rsidRDefault="00AA0E54" w:rsidP="00AA0E54">
          <w:pPr>
            <w:pStyle w:val="178F702BB67F47FDA690C969889F9B82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2E7CA15AEAD940F5A70A0C124FEE8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F7689-9529-4221-9FF6-B5FD3A1B9A6D}"/>
      </w:docPartPr>
      <w:docPartBody>
        <w:p w:rsidR="009343DC" w:rsidRDefault="00AA0E54" w:rsidP="00AA0E54">
          <w:pPr>
            <w:pStyle w:val="2E7CA15AEAD940F5A70A0C124FEE85BE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8D10D887D66445FF8494FAE19CB74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AB268-476A-403C-A796-BE44E71302FE}"/>
      </w:docPartPr>
      <w:docPartBody>
        <w:p w:rsidR="009343DC" w:rsidRDefault="00AA0E54" w:rsidP="00AA0E54">
          <w:pPr>
            <w:pStyle w:val="8D10D887D66445FF8494FAE19CB74255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9BA28F817B59473E9890FE0363AEE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E37CD-D258-4B18-AE4E-1B29AA102D4A}"/>
      </w:docPartPr>
      <w:docPartBody>
        <w:p w:rsidR="009343DC" w:rsidRDefault="00AA0E54" w:rsidP="00AA0E54">
          <w:pPr>
            <w:pStyle w:val="9BA28F817B59473E9890FE0363AEEA0E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96E999673BA842339FC8127CE3EBE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404F-D443-4026-9FF5-3A4E134C5E1C}"/>
      </w:docPartPr>
      <w:docPartBody>
        <w:p w:rsidR="009343DC" w:rsidRDefault="00AA0E54" w:rsidP="00AA0E54">
          <w:pPr>
            <w:pStyle w:val="96E999673BA842339FC8127CE3EBEC56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B0F179EEB91F4EDAABE2FAD0D4F53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ED01-B888-4060-9390-C37724105861}"/>
      </w:docPartPr>
      <w:docPartBody>
        <w:p w:rsidR="009343DC" w:rsidRDefault="00AA0E54" w:rsidP="00AA0E54">
          <w:pPr>
            <w:pStyle w:val="B0F179EEB91F4EDAABE2FAD0D4F536CF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AEBE6D3F3BCC43938FE36148EC6B3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E4079-719C-4656-984D-7E4D15B3E5C6}"/>
      </w:docPartPr>
      <w:docPartBody>
        <w:p w:rsidR="009343DC" w:rsidRDefault="00AA0E54" w:rsidP="00AA0E54">
          <w:pPr>
            <w:pStyle w:val="AEBE6D3F3BCC43938FE36148EC6B3C7A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B75B2B61D34140BA967EE53575B9A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19D9C-6CD3-4589-8F08-26F94D6C1C35}"/>
      </w:docPartPr>
      <w:docPartBody>
        <w:p w:rsidR="009343DC" w:rsidRDefault="00AA0E54" w:rsidP="00AA0E54">
          <w:pPr>
            <w:pStyle w:val="B75B2B61D34140BA967EE53575B9A660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F5AD7FE14D5D4692AA2DD9A0D385F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0407D-610F-4DE8-93C9-2F88A8CBDE2B}"/>
      </w:docPartPr>
      <w:docPartBody>
        <w:p w:rsidR="009343DC" w:rsidRDefault="00AA0E54" w:rsidP="00AA0E54">
          <w:pPr>
            <w:pStyle w:val="F5AD7FE14D5D4692AA2DD9A0D385FB4C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4F0D33D28C7E4689B91CA628A64C2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AFA84-6AF8-4EAA-B536-C24DF5952F41}"/>
      </w:docPartPr>
      <w:docPartBody>
        <w:p w:rsidR="009343DC" w:rsidRDefault="00AA0E54" w:rsidP="00AA0E54">
          <w:pPr>
            <w:pStyle w:val="4F0D33D28C7E4689B91CA628A64C2295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29DBADA2267C4C52A089FC525AFA4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4A98C-BFB3-4A77-9CB6-A0EA9CCC09C4}"/>
      </w:docPartPr>
      <w:docPartBody>
        <w:p w:rsidR="009343DC" w:rsidRDefault="00AA0E54" w:rsidP="00AA0E54">
          <w:pPr>
            <w:pStyle w:val="29DBADA2267C4C52A089FC525AFA49AD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D21C523EC0A34B22981882E994F3F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2DB2D-0304-4D25-943F-35FB64A4FFF1}"/>
      </w:docPartPr>
      <w:docPartBody>
        <w:p w:rsidR="009343DC" w:rsidRDefault="00AA0E54" w:rsidP="00AA0E54">
          <w:pPr>
            <w:pStyle w:val="D21C523EC0A34B22981882E994F3FCBB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244DFA729680404DB5A2836B0851D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DE0CC-9FC6-463E-BE1C-00296E5DFAC5}"/>
      </w:docPartPr>
      <w:docPartBody>
        <w:p w:rsidR="009343DC" w:rsidRDefault="00AA0E54" w:rsidP="00AA0E54">
          <w:pPr>
            <w:pStyle w:val="244DFA729680404DB5A2836B0851D1C8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6BFF1A15DE944998AD32E721222DE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C6773-B962-40DE-A82C-87674CABFD77}"/>
      </w:docPartPr>
      <w:docPartBody>
        <w:p w:rsidR="009343DC" w:rsidRDefault="00AA0E54" w:rsidP="00AA0E54">
          <w:pPr>
            <w:pStyle w:val="6BFF1A15DE944998AD32E721222DE915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BF571A18ADEF4BF59CD211F4E24B8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54477-31BB-4453-A3E0-9C699762E140}"/>
      </w:docPartPr>
      <w:docPartBody>
        <w:p w:rsidR="009343DC" w:rsidRDefault="00AA0E54" w:rsidP="00AA0E54">
          <w:pPr>
            <w:pStyle w:val="BF571A18ADEF4BF59CD211F4E24B89C0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B17FEF52405B4B7E968229AB025F6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1481A-557B-45F2-A17E-753D13E26E43}"/>
      </w:docPartPr>
      <w:docPartBody>
        <w:p w:rsidR="009343DC" w:rsidRDefault="00AA0E54" w:rsidP="00AA0E54">
          <w:pPr>
            <w:pStyle w:val="B17FEF52405B4B7E968229AB025F6705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A6D645E0F5F44D0F978C57E73941F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15442-F7A8-4A02-A619-A58BDED1E413}"/>
      </w:docPartPr>
      <w:docPartBody>
        <w:p w:rsidR="009343DC" w:rsidRDefault="00AA0E54" w:rsidP="00AA0E54">
          <w:pPr>
            <w:pStyle w:val="A6D645E0F5F44D0F978C57E73941F9E7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ACFA09B9A294488696A40B670D85C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98CC1-5EAB-4DE3-B8B1-476F5F41B2A4}"/>
      </w:docPartPr>
      <w:docPartBody>
        <w:p w:rsidR="009343DC" w:rsidRDefault="00AA0E54" w:rsidP="00AA0E54">
          <w:pPr>
            <w:pStyle w:val="ACFA09B9A294488696A40B670D85C9FD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91C4390DF30B4876BD5DAABC60051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F550A-F347-416A-9A26-B6C3DE75D664}"/>
      </w:docPartPr>
      <w:docPartBody>
        <w:p w:rsidR="009343DC" w:rsidRDefault="00AA0E54" w:rsidP="00AA0E54">
          <w:pPr>
            <w:pStyle w:val="91C4390DF30B4876BD5DAABC6005183D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BF9F1956FCCC4944BBE5A6BE45FE7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B6E55-D5B4-47BD-BC89-128AAA4A0A99}"/>
      </w:docPartPr>
      <w:docPartBody>
        <w:p w:rsidR="009343DC" w:rsidRDefault="00AA0E54" w:rsidP="00AA0E54">
          <w:pPr>
            <w:pStyle w:val="BF9F1956FCCC4944BBE5A6BE45FE7BC9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01453572A15549C9BBC8554566390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D515-F7BF-47CD-860D-AD3E5D0E147A}"/>
      </w:docPartPr>
      <w:docPartBody>
        <w:p w:rsidR="009343DC" w:rsidRDefault="00AA0E54" w:rsidP="00AA0E54">
          <w:pPr>
            <w:pStyle w:val="01453572A15549C9BBC8554566390686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E096361C25004173BB8A359F78EBF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0475D-CD9C-4476-B6F9-94AA6363033A}"/>
      </w:docPartPr>
      <w:docPartBody>
        <w:p w:rsidR="009343DC" w:rsidRDefault="00AA0E54" w:rsidP="00AA0E54">
          <w:pPr>
            <w:pStyle w:val="E096361C25004173BB8A359F78EBF871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71B1A6408CEA400985A5F133DEECC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D2B22-06F0-464C-8247-961C1D9C1D00}"/>
      </w:docPartPr>
      <w:docPartBody>
        <w:p w:rsidR="009343DC" w:rsidRDefault="00AA0E54" w:rsidP="00AA0E54">
          <w:pPr>
            <w:pStyle w:val="71B1A6408CEA400985A5F133DEECC293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56BF7816B938436EBB7C0138D13F5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7305F-E1DE-4213-BFD2-A3AF3523E894}"/>
      </w:docPartPr>
      <w:docPartBody>
        <w:p w:rsidR="009343DC" w:rsidRDefault="00AA0E54" w:rsidP="00AA0E54">
          <w:pPr>
            <w:pStyle w:val="56BF7816B938436EBB7C0138D13F5B73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8583C2739E084A49B0E6D82A0C03C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95D2F-52F9-434F-BCC8-F5367A13A77B}"/>
      </w:docPartPr>
      <w:docPartBody>
        <w:p w:rsidR="009343DC" w:rsidRDefault="00AA0E54" w:rsidP="00AA0E54">
          <w:pPr>
            <w:pStyle w:val="8583C2739E084A49B0E6D82A0C03C9531"/>
          </w:pPr>
          <w:r w:rsidRPr="00E47FA7">
            <w:rPr>
              <w:rStyle w:val="PlaceholderText"/>
              <w:sz w:val="16"/>
              <w:szCs w:val="16"/>
            </w:rPr>
            <w:t>enter text</w:t>
          </w:r>
        </w:p>
      </w:docPartBody>
    </w:docPart>
    <w:docPart>
      <w:docPartPr>
        <w:name w:val="31BC394C2D3146F299D40C3419957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150F2-4686-4486-9F12-4F0BBB521BAC}"/>
      </w:docPartPr>
      <w:docPartBody>
        <w:p w:rsidR="009343DC" w:rsidRDefault="00AA0E54" w:rsidP="00AA0E54">
          <w:pPr>
            <w:pStyle w:val="31BC394C2D3146F299D40C34199571381"/>
          </w:pPr>
          <w:r w:rsidRPr="00233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E5890C8A544F18B41FE7EEE8A0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D90B4-156E-4CA1-8898-75FD53412581}"/>
      </w:docPartPr>
      <w:docPartBody>
        <w:p w:rsidR="009343DC" w:rsidRDefault="00AA0E54" w:rsidP="00AA0E54">
          <w:pPr>
            <w:pStyle w:val="182E5890C8A544F18B41FE7EEE8A08631"/>
          </w:pPr>
          <w:r w:rsidRPr="002338F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1E7AF-F6DE-4928-B98B-FFB2EFA3977C}"/>
      </w:docPartPr>
      <w:docPartBody>
        <w:p w:rsidR="00A9613D" w:rsidRDefault="00AA0E54">
          <w:r w:rsidRPr="009143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A08"/>
    <w:rsid w:val="00025A08"/>
    <w:rsid w:val="00125B0C"/>
    <w:rsid w:val="001852C3"/>
    <w:rsid w:val="001900B3"/>
    <w:rsid w:val="001A63C7"/>
    <w:rsid w:val="001D6F16"/>
    <w:rsid w:val="001E275D"/>
    <w:rsid w:val="002047CD"/>
    <w:rsid w:val="00221500"/>
    <w:rsid w:val="00253CF7"/>
    <w:rsid w:val="003362D3"/>
    <w:rsid w:val="005B2A8D"/>
    <w:rsid w:val="00662DF9"/>
    <w:rsid w:val="00692BF0"/>
    <w:rsid w:val="007E5BE6"/>
    <w:rsid w:val="007F72F9"/>
    <w:rsid w:val="00860BD9"/>
    <w:rsid w:val="00871019"/>
    <w:rsid w:val="009343DC"/>
    <w:rsid w:val="00A66CDD"/>
    <w:rsid w:val="00A84439"/>
    <w:rsid w:val="00A85769"/>
    <w:rsid w:val="00A9613D"/>
    <w:rsid w:val="00AA0E54"/>
    <w:rsid w:val="00B66B8C"/>
    <w:rsid w:val="00BA4F99"/>
    <w:rsid w:val="00C535E1"/>
    <w:rsid w:val="00C750F7"/>
    <w:rsid w:val="00D836A3"/>
    <w:rsid w:val="00D83BF2"/>
    <w:rsid w:val="00DE1984"/>
    <w:rsid w:val="00E62DD7"/>
    <w:rsid w:val="00F963D0"/>
    <w:rsid w:val="00FC48C8"/>
    <w:rsid w:val="00FC7F35"/>
    <w:rsid w:val="00FD73E3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613D"/>
    <w:rPr>
      <w:color w:val="808080"/>
    </w:rPr>
  </w:style>
  <w:style w:type="paragraph" w:customStyle="1" w:styleId="A587F5F876D34792906E0CFE12220238">
    <w:name w:val="A587F5F876D34792906E0CFE12220238"/>
    <w:rsid w:val="00025A0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B6BE178AFF94F76BBE147D351C094FC">
    <w:name w:val="BB6BE178AFF94F76BBE147D351C094FC"/>
    <w:rsid w:val="00025A0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F4AB16B82484EA7910904D35A15082F">
    <w:name w:val="2F4AB16B82484EA7910904D35A15082F"/>
    <w:rsid w:val="00025A0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B99F41D6A934AAD8B7675E7B94BBD44">
    <w:name w:val="1B99F41D6A934AAD8B7675E7B94BBD44"/>
    <w:rsid w:val="00025A08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8405DF0E5F24905A22750C55E229FF4">
    <w:name w:val="B8405DF0E5F24905A22750C55E229FF4"/>
    <w:rsid w:val="00025A08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67186E3BF3D47F5B148588F5C662E11">
    <w:name w:val="067186E3BF3D47F5B148588F5C662E11"/>
    <w:rsid w:val="00025A08"/>
    <w:rPr>
      <w:rFonts w:eastAsiaTheme="minorHAnsi"/>
      <w:lang w:eastAsia="en-US"/>
    </w:rPr>
  </w:style>
  <w:style w:type="paragraph" w:customStyle="1" w:styleId="41B0FB7EAC074598A923F88BA9AE978C">
    <w:name w:val="41B0FB7EAC074598A923F88BA9AE978C"/>
    <w:rsid w:val="00025A08"/>
    <w:rPr>
      <w:rFonts w:eastAsiaTheme="minorHAnsi"/>
      <w:lang w:eastAsia="en-US"/>
    </w:rPr>
  </w:style>
  <w:style w:type="paragraph" w:customStyle="1" w:styleId="60DA867C491F4E5FBCB485E1C49A82BB">
    <w:name w:val="60DA867C491F4E5FBCB485E1C49A82BB"/>
    <w:rsid w:val="00025A08"/>
    <w:rPr>
      <w:rFonts w:eastAsiaTheme="minorHAnsi"/>
      <w:lang w:eastAsia="en-US"/>
    </w:rPr>
  </w:style>
  <w:style w:type="paragraph" w:customStyle="1" w:styleId="76EA0C39253146309E065188F14D4C5C">
    <w:name w:val="76EA0C39253146309E065188F14D4C5C"/>
    <w:rsid w:val="00025A08"/>
    <w:rPr>
      <w:rFonts w:eastAsiaTheme="minorHAnsi"/>
      <w:lang w:eastAsia="en-US"/>
    </w:rPr>
  </w:style>
  <w:style w:type="paragraph" w:customStyle="1" w:styleId="A587F5F876D34792906E0CFE122202381">
    <w:name w:val="A587F5F876D34792906E0CFE122202381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B6BE178AFF94F76BBE147D351C094FC1">
    <w:name w:val="BB6BE178AFF94F76BBE147D351C094FC1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F4AB16B82484EA7910904D35A15082F1">
    <w:name w:val="2F4AB16B82484EA7910904D35A15082F1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B99F41D6A934AAD8B7675E7B94BBD441">
    <w:name w:val="1B99F41D6A934AAD8B7675E7B94BBD441"/>
    <w:rsid w:val="00FC48C8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8405DF0E5F24905A22750C55E229FF41">
    <w:name w:val="B8405DF0E5F24905A22750C55E229FF41"/>
    <w:rsid w:val="00FC48C8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67186E3BF3D47F5B148588F5C662E111">
    <w:name w:val="067186E3BF3D47F5B148588F5C662E111"/>
    <w:rsid w:val="00FC48C8"/>
    <w:rPr>
      <w:rFonts w:eastAsiaTheme="minorHAnsi"/>
      <w:lang w:eastAsia="en-US"/>
    </w:rPr>
  </w:style>
  <w:style w:type="paragraph" w:customStyle="1" w:styleId="41B0FB7EAC074598A923F88BA9AE978C1">
    <w:name w:val="41B0FB7EAC074598A923F88BA9AE978C1"/>
    <w:rsid w:val="00FC48C8"/>
    <w:rPr>
      <w:rFonts w:eastAsiaTheme="minorHAnsi"/>
      <w:lang w:eastAsia="en-US"/>
    </w:rPr>
  </w:style>
  <w:style w:type="paragraph" w:customStyle="1" w:styleId="60DA867C491F4E5FBCB485E1C49A82BB1">
    <w:name w:val="60DA867C491F4E5FBCB485E1C49A82BB1"/>
    <w:rsid w:val="00FC48C8"/>
    <w:rPr>
      <w:rFonts w:eastAsiaTheme="minorHAnsi"/>
      <w:lang w:eastAsia="en-US"/>
    </w:rPr>
  </w:style>
  <w:style w:type="paragraph" w:customStyle="1" w:styleId="76EA0C39253146309E065188F14D4C5C1">
    <w:name w:val="76EA0C39253146309E065188F14D4C5C1"/>
    <w:rsid w:val="00FC48C8"/>
    <w:rPr>
      <w:rFonts w:eastAsiaTheme="minorHAnsi"/>
      <w:lang w:eastAsia="en-US"/>
    </w:rPr>
  </w:style>
  <w:style w:type="paragraph" w:customStyle="1" w:styleId="A587F5F876D34792906E0CFE122202382">
    <w:name w:val="A587F5F876D34792906E0CFE122202382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B6BE178AFF94F76BBE147D351C094FC2">
    <w:name w:val="BB6BE178AFF94F76BBE147D351C094FC2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F4AB16B82484EA7910904D35A15082F2">
    <w:name w:val="2F4AB16B82484EA7910904D35A15082F2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B99F41D6A934AAD8B7675E7B94BBD442">
    <w:name w:val="1B99F41D6A934AAD8B7675E7B94BBD442"/>
    <w:rsid w:val="00FC48C8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8405DF0E5F24905A22750C55E229FF42">
    <w:name w:val="B8405DF0E5F24905A22750C55E229FF42"/>
    <w:rsid w:val="00FC48C8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67186E3BF3D47F5B148588F5C662E112">
    <w:name w:val="067186E3BF3D47F5B148588F5C662E112"/>
    <w:rsid w:val="00FC48C8"/>
    <w:rPr>
      <w:rFonts w:eastAsiaTheme="minorHAnsi"/>
      <w:lang w:eastAsia="en-US"/>
    </w:rPr>
  </w:style>
  <w:style w:type="paragraph" w:customStyle="1" w:styleId="41B0FB7EAC074598A923F88BA9AE978C2">
    <w:name w:val="41B0FB7EAC074598A923F88BA9AE978C2"/>
    <w:rsid w:val="00FC48C8"/>
    <w:rPr>
      <w:rFonts w:eastAsiaTheme="minorHAnsi"/>
      <w:lang w:eastAsia="en-US"/>
    </w:rPr>
  </w:style>
  <w:style w:type="paragraph" w:customStyle="1" w:styleId="60DA867C491F4E5FBCB485E1C49A82BB2">
    <w:name w:val="60DA867C491F4E5FBCB485E1C49A82BB2"/>
    <w:rsid w:val="00FC48C8"/>
    <w:rPr>
      <w:rFonts w:eastAsiaTheme="minorHAnsi"/>
      <w:lang w:eastAsia="en-US"/>
    </w:rPr>
  </w:style>
  <w:style w:type="paragraph" w:customStyle="1" w:styleId="76EA0C39253146309E065188F14D4C5C2">
    <w:name w:val="76EA0C39253146309E065188F14D4C5C2"/>
    <w:rsid w:val="00FC48C8"/>
    <w:rPr>
      <w:rFonts w:eastAsiaTheme="minorHAnsi"/>
      <w:lang w:eastAsia="en-US"/>
    </w:rPr>
  </w:style>
  <w:style w:type="paragraph" w:customStyle="1" w:styleId="A587F5F876D34792906E0CFE122202383">
    <w:name w:val="A587F5F876D34792906E0CFE122202383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B6BE178AFF94F76BBE147D351C094FC3">
    <w:name w:val="BB6BE178AFF94F76BBE147D351C094FC3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F4AB16B82484EA7910904D35A15082F3">
    <w:name w:val="2F4AB16B82484EA7910904D35A15082F3"/>
    <w:rsid w:val="00FC48C8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B99F41D6A934AAD8B7675E7B94BBD443">
    <w:name w:val="1B99F41D6A934AAD8B7675E7B94BBD443"/>
    <w:rsid w:val="00FC48C8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8405DF0E5F24905A22750C55E229FF43">
    <w:name w:val="B8405DF0E5F24905A22750C55E229FF43"/>
    <w:rsid w:val="00FC48C8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67186E3BF3D47F5B148588F5C662E113">
    <w:name w:val="067186E3BF3D47F5B148588F5C662E113"/>
    <w:rsid w:val="00FC48C8"/>
    <w:rPr>
      <w:rFonts w:eastAsiaTheme="minorHAnsi"/>
      <w:lang w:eastAsia="en-US"/>
    </w:rPr>
  </w:style>
  <w:style w:type="paragraph" w:customStyle="1" w:styleId="41B0FB7EAC074598A923F88BA9AE978C3">
    <w:name w:val="41B0FB7EAC074598A923F88BA9AE978C3"/>
    <w:rsid w:val="00FC48C8"/>
    <w:rPr>
      <w:rFonts w:eastAsiaTheme="minorHAnsi"/>
      <w:lang w:eastAsia="en-US"/>
    </w:rPr>
  </w:style>
  <w:style w:type="paragraph" w:customStyle="1" w:styleId="60DA867C491F4E5FBCB485E1C49A82BB3">
    <w:name w:val="60DA867C491F4E5FBCB485E1C49A82BB3"/>
    <w:rsid w:val="00FC48C8"/>
    <w:rPr>
      <w:rFonts w:eastAsiaTheme="minorHAnsi"/>
      <w:lang w:eastAsia="en-US"/>
    </w:rPr>
  </w:style>
  <w:style w:type="paragraph" w:customStyle="1" w:styleId="76EA0C39253146309E065188F14D4C5C3">
    <w:name w:val="76EA0C39253146309E065188F14D4C5C3"/>
    <w:rsid w:val="00FC48C8"/>
    <w:rPr>
      <w:rFonts w:eastAsiaTheme="minorHAnsi"/>
      <w:lang w:eastAsia="en-US"/>
    </w:rPr>
  </w:style>
  <w:style w:type="paragraph" w:customStyle="1" w:styleId="A587F5F876D34792906E0CFE122202384">
    <w:name w:val="A587F5F876D34792906E0CFE122202384"/>
    <w:rsid w:val="00FC7F35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B6BE178AFF94F76BBE147D351C094FC4">
    <w:name w:val="BB6BE178AFF94F76BBE147D351C094FC4"/>
    <w:rsid w:val="00FC7F35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F4AB16B82484EA7910904D35A15082F4">
    <w:name w:val="2F4AB16B82484EA7910904D35A15082F4"/>
    <w:rsid w:val="00FC7F35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B4433FF65AA4E798A87A09EBCB7455B">
    <w:name w:val="8B4433FF65AA4E798A87A09EBCB7455B"/>
    <w:rsid w:val="00FC7F35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8405DF0E5F24905A22750C55E229FF44">
    <w:name w:val="B8405DF0E5F24905A22750C55E229FF44"/>
    <w:rsid w:val="00FC7F35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67186E3BF3D47F5B148588F5C662E114">
    <w:name w:val="067186E3BF3D47F5B148588F5C662E114"/>
    <w:rsid w:val="00FC7F35"/>
    <w:rPr>
      <w:rFonts w:eastAsiaTheme="minorHAnsi"/>
      <w:lang w:eastAsia="en-US"/>
    </w:rPr>
  </w:style>
  <w:style w:type="paragraph" w:customStyle="1" w:styleId="41B0FB7EAC074598A923F88BA9AE978C4">
    <w:name w:val="41B0FB7EAC074598A923F88BA9AE978C4"/>
    <w:rsid w:val="00FC7F35"/>
    <w:rPr>
      <w:rFonts w:eastAsiaTheme="minorHAnsi"/>
      <w:lang w:eastAsia="en-US"/>
    </w:rPr>
  </w:style>
  <w:style w:type="paragraph" w:customStyle="1" w:styleId="60DA867C491F4E5FBCB485E1C49A82BB4">
    <w:name w:val="60DA867C491F4E5FBCB485E1C49A82BB4"/>
    <w:rsid w:val="00FC7F35"/>
    <w:rPr>
      <w:rFonts w:eastAsiaTheme="minorHAnsi"/>
      <w:lang w:eastAsia="en-US"/>
    </w:rPr>
  </w:style>
  <w:style w:type="paragraph" w:customStyle="1" w:styleId="76EA0C39253146309E065188F14D4C5C4">
    <w:name w:val="76EA0C39253146309E065188F14D4C5C4"/>
    <w:rsid w:val="00FC7F35"/>
    <w:rPr>
      <w:rFonts w:eastAsiaTheme="minorHAnsi"/>
      <w:lang w:eastAsia="en-US"/>
    </w:rPr>
  </w:style>
  <w:style w:type="paragraph" w:customStyle="1" w:styleId="790F74B88E7940A3A9C59B5233E6238A">
    <w:name w:val="790F74B88E7940A3A9C59B5233E6238A"/>
    <w:rsid w:val="00FC7F35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587F5F876D34792906E0CFE122202385">
    <w:name w:val="A587F5F876D34792906E0CFE122202385"/>
    <w:rsid w:val="00FC7F35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B6BE178AFF94F76BBE147D351C094FC5">
    <w:name w:val="BB6BE178AFF94F76BBE147D351C094FC5"/>
    <w:rsid w:val="00FC7F35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F4AB16B82484EA7910904D35A15082F5">
    <w:name w:val="2F4AB16B82484EA7910904D35A15082F5"/>
    <w:rsid w:val="00FC7F35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B4433FF65AA4E798A87A09EBCB7455B1">
    <w:name w:val="8B4433FF65AA4E798A87A09EBCB7455B1"/>
    <w:rsid w:val="00FC7F35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8405DF0E5F24905A22750C55E229FF45">
    <w:name w:val="B8405DF0E5F24905A22750C55E229FF45"/>
    <w:rsid w:val="00FC7F35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67186E3BF3D47F5B148588F5C662E115">
    <w:name w:val="067186E3BF3D47F5B148588F5C662E115"/>
    <w:rsid w:val="00FC7F35"/>
    <w:rPr>
      <w:rFonts w:eastAsiaTheme="minorHAnsi"/>
      <w:lang w:eastAsia="en-US"/>
    </w:rPr>
  </w:style>
  <w:style w:type="paragraph" w:customStyle="1" w:styleId="41B0FB7EAC074598A923F88BA9AE978C5">
    <w:name w:val="41B0FB7EAC074598A923F88BA9AE978C5"/>
    <w:rsid w:val="00FC7F35"/>
    <w:rPr>
      <w:rFonts w:eastAsiaTheme="minorHAnsi"/>
      <w:lang w:eastAsia="en-US"/>
    </w:rPr>
  </w:style>
  <w:style w:type="paragraph" w:customStyle="1" w:styleId="60DA867C491F4E5FBCB485E1C49A82BB5">
    <w:name w:val="60DA867C491F4E5FBCB485E1C49A82BB5"/>
    <w:rsid w:val="00FC7F35"/>
    <w:rPr>
      <w:rFonts w:eastAsiaTheme="minorHAnsi"/>
      <w:lang w:eastAsia="en-US"/>
    </w:rPr>
  </w:style>
  <w:style w:type="paragraph" w:customStyle="1" w:styleId="76EA0C39253146309E065188F14D4C5C5">
    <w:name w:val="76EA0C39253146309E065188F14D4C5C5"/>
    <w:rsid w:val="00FC7F35"/>
    <w:rPr>
      <w:rFonts w:eastAsiaTheme="minorHAnsi"/>
      <w:lang w:eastAsia="en-US"/>
    </w:rPr>
  </w:style>
  <w:style w:type="paragraph" w:customStyle="1" w:styleId="6941F13C69BF4C24B2593019116B48E0">
    <w:name w:val="6941F13C69BF4C24B2593019116B48E0"/>
    <w:rsid w:val="00125B0C"/>
  </w:style>
  <w:style w:type="paragraph" w:customStyle="1" w:styleId="8A0F7EDBAE8D4474817988A5E30A657E">
    <w:name w:val="8A0F7EDBAE8D4474817988A5E30A657E"/>
    <w:rsid w:val="00125B0C"/>
  </w:style>
  <w:style w:type="paragraph" w:customStyle="1" w:styleId="E95EEC40F01446F2B3C4AFDBEAF81BE3">
    <w:name w:val="E95EEC40F01446F2B3C4AFDBEAF81BE3"/>
    <w:rsid w:val="00125B0C"/>
  </w:style>
  <w:style w:type="paragraph" w:customStyle="1" w:styleId="BBD87D7BEB664789A5040C10C953CD77">
    <w:name w:val="BBD87D7BEB664789A5040C10C953CD77"/>
    <w:rsid w:val="00125B0C"/>
  </w:style>
  <w:style w:type="paragraph" w:customStyle="1" w:styleId="0AEFF01195B04A7B82DE134F88CFBBFF">
    <w:name w:val="0AEFF01195B04A7B82DE134F88CFBBFF"/>
    <w:rsid w:val="00125B0C"/>
  </w:style>
  <w:style w:type="paragraph" w:customStyle="1" w:styleId="54C9053D4CF24276BF810DBE2EC7E337">
    <w:name w:val="54C9053D4CF24276BF810DBE2EC7E337"/>
    <w:rsid w:val="00125B0C"/>
  </w:style>
  <w:style w:type="paragraph" w:customStyle="1" w:styleId="6C748712C2154420825DA88A1F2E971D">
    <w:name w:val="6C748712C2154420825DA88A1F2E971D"/>
    <w:rsid w:val="00125B0C"/>
  </w:style>
  <w:style w:type="paragraph" w:customStyle="1" w:styleId="87389287060B4406B41B037F2DD1555B">
    <w:name w:val="87389287060B4406B41B037F2DD1555B"/>
    <w:rsid w:val="00125B0C"/>
  </w:style>
  <w:style w:type="paragraph" w:customStyle="1" w:styleId="1534DF52B0E2409A84CF2626D945540A">
    <w:name w:val="1534DF52B0E2409A84CF2626D945540A"/>
    <w:rsid w:val="00125B0C"/>
  </w:style>
  <w:style w:type="paragraph" w:customStyle="1" w:styleId="CBFC0CE9E6334BF69BCF56DE27E5EFC5">
    <w:name w:val="CBFC0CE9E6334BF69BCF56DE27E5EFC5"/>
    <w:rsid w:val="00125B0C"/>
  </w:style>
  <w:style w:type="paragraph" w:customStyle="1" w:styleId="F753371A43504978AC159D78A98B71AC">
    <w:name w:val="F753371A43504978AC159D78A98B71AC"/>
    <w:rsid w:val="00125B0C"/>
  </w:style>
  <w:style w:type="paragraph" w:customStyle="1" w:styleId="7ADD66B3E16E44988E03C4811286317E">
    <w:name w:val="7ADD66B3E16E44988E03C4811286317E"/>
    <w:rsid w:val="00125B0C"/>
  </w:style>
  <w:style w:type="paragraph" w:customStyle="1" w:styleId="9189A5B5D5FC44C690274D1C0B868361">
    <w:name w:val="9189A5B5D5FC44C690274D1C0B868361"/>
    <w:rsid w:val="00125B0C"/>
  </w:style>
  <w:style w:type="paragraph" w:customStyle="1" w:styleId="B787BA3FE6004A1685C881E7E337BBAC">
    <w:name w:val="B787BA3FE6004A1685C881E7E337BBAC"/>
    <w:rsid w:val="00125B0C"/>
  </w:style>
  <w:style w:type="paragraph" w:customStyle="1" w:styleId="9390253EC4C7426D917C69DDD7EE559B">
    <w:name w:val="9390253EC4C7426D917C69DDD7EE559B"/>
    <w:rsid w:val="00125B0C"/>
  </w:style>
  <w:style w:type="paragraph" w:customStyle="1" w:styleId="5D7BA5E3952D476AA1B53A8A053A52DB">
    <w:name w:val="5D7BA5E3952D476AA1B53A8A053A52DB"/>
    <w:rsid w:val="00125B0C"/>
  </w:style>
  <w:style w:type="paragraph" w:customStyle="1" w:styleId="82C21CB10BA34480A367B9E232537CA9">
    <w:name w:val="82C21CB10BA34480A367B9E232537CA9"/>
    <w:rsid w:val="00125B0C"/>
  </w:style>
  <w:style w:type="paragraph" w:customStyle="1" w:styleId="D4270625ED8B474DB1B286AC736F3977">
    <w:name w:val="D4270625ED8B474DB1B286AC736F3977"/>
    <w:rsid w:val="00125B0C"/>
  </w:style>
  <w:style w:type="paragraph" w:customStyle="1" w:styleId="5BE54070DB984E6FB3D6A11F44463CD3">
    <w:name w:val="5BE54070DB984E6FB3D6A11F44463CD3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ABF7A8A237C4A87802DB9A3BC618A23">
    <w:name w:val="5ABF7A8A237C4A87802DB9A3BC618A23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0194E1578CC48A2825A6D746A4158B1">
    <w:name w:val="50194E1578CC48A2825A6D746A4158B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DA84D085A47428C8496EFB2C33700CF">
    <w:name w:val="6DA84D085A47428C8496EFB2C33700CF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BD017634593495FB845BB41DE56D001">
    <w:name w:val="7BD017634593495FB845BB41DE56D00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625794585ED4A31BE21A8ACA3E1BCE0">
    <w:name w:val="A625794585ED4A31BE21A8ACA3E1BCE0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F00B941671D341FC98C05FE1A6FC8643">
    <w:name w:val="F00B941671D341FC98C05FE1A6FC8643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FC11D330ED34F4C8DDB63E57CEA08A2">
    <w:name w:val="3FC11D330ED34F4C8DDB63E57CEA08A2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3A24ECA2B1A4D8D9E6B18D540DFA1C7">
    <w:name w:val="03A24ECA2B1A4D8D9E6B18D540DFA1C7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BD87D7BEB664789A5040C10C953CD771">
    <w:name w:val="BBD87D7BEB664789A5040C10C953CD77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160F28773F742FE8FC91CCF11B46401">
    <w:name w:val="4160F28773F742FE8FC91CCF11B4640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A0F7EDBAE8D4474817988A5E30A657E1">
    <w:name w:val="8A0F7EDBAE8D4474817988A5E30A657E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AEFF01195B04A7B82DE134F88CFBBFF1">
    <w:name w:val="0AEFF01195B04A7B82DE134F88CFBBFF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C748712C2154420825DA88A1F2E971D1">
    <w:name w:val="6C748712C2154420825DA88A1F2E971D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E95EEC40F01446F2B3C4AFDBEAF81BE31">
    <w:name w:val="E95EEC40F01446F2B3C4AFDBEAF81BE3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4C9053D4CF24276BF810DBE2EC7E3371">
    <w:name w:val="54C9053D4CF24276BF810DBE2EC7E337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7389287060B4406B41B037F2DD1555B1">
    <w:name w:val="87389287060B4406B41B037F2DD1555B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534DF52B0E2409A84CF2626D945540A1">
    <w:name w:val="1534DF52B0E2409A84CF2626D945540A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ADD66B3E16E44988E03C4811286317E1">
    <w:name w:val="7ADD66B3E16E44988E03C4811286317E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BFC0CE9E6334BF69BCF56DE27E5EFC51">
    <w:name w:val="CBFC0CE9E6334BF69BCF56DE27E5EFC5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F753371A43504978AC159D78A98B71AC1">
    <w:name w:val="F753371A43504978AC159D78A98B71AC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189A5B5D5FC44C690274D1C0B8683611">
    <w:name w:val="9189A5B5D5FC44C690274D1C0B868361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787BA3FE6004A1685C881E7E337BBAC1">
    <w:name w:val="B787BA3FE6004A1685C881E7E337BBAC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390253EC4C7426D917C69DDD7EE559B1">
    <w:name w:val="9390253EC4C7426D917C69DDD7EE559B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4270625ED8B474DB1B286AC736F39771">
    <w:name w:val="D4270625ED8B474DB1B286AC736F39771"/>
    <w:rsid w:val="00125B0C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E3E4B09F9674138A9D624D69407B2C8">
    <w:name w:val="7E3E4B09F9674138A9D624D69407B2C8"/>
    <w:rsid w:val="00125B0C"/>
  </w:style>
  <w:style w:type="paragraph" w:customStyle="1" w:styleId="661AE42F4A864980A1FB978398DAD0F6">
    <w:name w:val="661AE42F4A864980A1FB978398DAD0F6"/>
    <w:rsid w:val="00125B0C"/>
  </w:style>
  <w:style w:type="paragraph" w:customStyle="1" w:styleId="523568A148754A3D9F2D4CC895857D52">
    <w:name w:val="523568A148754A3D9F2D4CC895857D52"/>
    <w:rsid w:val="00125B0C"/>
  </w:style>
  <w:style w:type="paragraph" w:customStyle="1" w:styleId="B99228BA8AEF4DE4A0383F7F22779398">
    <w:name w:val="B99228BA8AEF4DE4A0383F7F22779398"/>
    <w:rsid w:val="00125B0C"/>
  </w:style>
  <w:style w:type="paragraph" w:customStyle="1" w:styleId="63AB46C7BBF84631A41D75B84E96701E">
    <w:name w:val="63AB46C7BBF84631A41D75B84E96701E"/>
    <w:rsid w:val="00125B0C"/>
  </w:style>
  <w:style w:type="paragraph" w:customStyle="1" w:styleId="9256484F0B184F759CB913F57C312646">
    <w:name w:val="9256484F0B184F759CB913F57C312646"/>
    <w:rsid w:val="00125B0C"/>
  </w:style>
  <w:style w:type="paragraph" w:customStyle="1" w:styleId="F66127899A9143C2ABEF869BD8D097EC">
    <w:name w:val="F66127899A9143C2ABEF869BD8D097EC"/>
    <w:rsid w:val="00125B0C"/>
  </w:style>
  <w:style w:type="paragraph" w:customStyle="1" w:styleId="BAC9A6D6F30648279565DBDD7A64466A">
    <w:name w:val="BAC9A6D6F30648279565DBDD7A64466A"/>
    <w:rsid w:val="00125B0C"/>
  </w:style>
  <w:style w:type="paragraph" w:customStyle="1" w:styleId="429B760B836A4C7BAD3A69E343FD5259">
    <w:name w:val="429B760B836A4C7BAD3A69E343FD5259"/>
    <w:rsid w:val="00125B0C"/>
  </w:style>
  <w:style w:type="paragraph" w:customStyle="1" w:styleId="969C170F54CC4797A58F6EC258B0863D">
    <w:name w:val="969C170F54CC4797A58F6EC258B0863D"/>
    <w:rsid w:val="00125B0C"/>
  </w:style>
  <w:style w:type="paragraph" w:customStyle="1" w:styleId="B5005D6881FB4E0EAEFD03E04C8AFB4A">
    <w:name w:val="B5005D6881FB4E0EAEFD03E04C8AFB4A"/>
    <w:rsid w:val="00125B0C"/>
  </w:style>
  <w:style w:type="paragraph" w:customStyle="1" w:styleId="F37DF35EB9634EB1BBC6B45EC97A0E73">
    <w:name w:val="F37DF35EB9634EB1BBC6B45EC97A0E73"/>
    <w:rsid w:val="00125B0C"/>
  </w:style>
  <w:style w:type="paragraph" w:customStyle="1" w:styleId="C36651F1ED4849B2BE8C704BB837F863">
    <w:name w:val="C36651F1ED4849B2BE8C704BB837F863"/>
    <w:rsid w:val="00125B0C"/>
  </w:style>
  <w:style w:type="paragraph" w:customStyle="1" w:styleId="1A079D73B6FD49159113D92F4459BEEE">
    <w:name w:val="1A079D73B6FD49159113D92F4459BEEE"/>
    <w:rsid w:val="00125B0C"/>
  </w:style>
  <w:style w:type="paragraph" w:customStyle="1" w:styleId="16E61A4DD5144CD18170AC8F05561BF8">
    <w:name w:val="16E61A4DD5144CD18170AC8F05561BF8"/>
    <w:rsid w:val="00125B0C"/>
  </w:style>
  <w:style w:type="paragraph" w:customStyle="1" w:styleId="A39128E43F454E23A613A068778EC98D">
    <w:name w:val="A39128E43F454E23A613A068778EC98D"/>
    <w:rsid w:val="00125B0C"/>
  </w:style>
  <w:style w:type="paragraph" w:customStyle="1" w:styleId="7F718343D534442EAC0CF1F0A64E04C6">
    <w:name w:val="7F718343D534442EAC0CF1F0A64E04C6"/>
    <w:rsid w:val="00125B0C"/>
  </w:style>
  <w:style w:type="paragraph" w:customStyle="1" w:styleId="E2FBB476D2664A2B86CFB2B3274B8C60">
    <w:name w:val="E2FBB476D2664A2B86CFB2B3274B8C60"/>
    <w:rsid w:val="00125B0C"/>
  </w:style>
  <w:style w:type="paragraph" w:customStyle="1" w:styleId="C26F996447704D6BA82AB71374BD061F">
    <w:name w:val="C26F996447704D6BA82AB71374BD061F"/>
    <w:rsid w:val="00125B0C"/>
  </w:style>
  <w:style w:type="paragraph" w:customStyle="1" w:styleId="BE89EF6C97214071906E4896412BAE20">
    <w:name w:val="BE89EF6C97214071906E4896412BAE20"/>
    <w:rsid w:val="00125B0C"/>
  </w:style>
  <w:style w:type="paragraph" w:customStyle="1" w:styleId="FCC209BEBAD74305A06055AFE431C018">
    <w:name w:val="FCC209BEBAD74305A06055AFE431C018"/>
    <w:rsid w:val="00125B0C"/>
  </w:style>
  <w:style w:type="paragraph" w:customStyle="1" w:styleId="F1925B42F1EC47F38F7543804A83E7BA">
    <w:name w:val="F1925B42F1EC47F38F7543804A83E7BA"/>
    <w:rsid w:val="00125B0C"/>
  </w:style>
  <w:style w:type="paragraph" w:customStyle="1" w:styleId="70088291C6194D468E85E12422775EFC">
    <w:name w:val="70088291C6194D468E85E12422775EFC"/>
    <w:rsid w:val="00125B0C"/>
  </w:style>
  <w:style w:type="paragraph" w:customStyle="1" w:styleId="F4ECBCCB66AE44729A1C32463E98E19E">
    <w:name w:val="F4ECBCCB66AE44729A1C32463E98E19E"/>
    <w:rsid w:val="00125B0C"/>
  </w:style>
  <w:style w:type="paragraph" w:customStyle="1" w:styleId="7CB302C5B8704F5DB4AE452F944C3C33">
    <w:name w:val="7CB302C5B8704F5DB4AE452F944C3C33"/>
    <w:rsid w:val="00125B0C"/>
  </w:style>
  <w:style w:type="paragraph" w:customStyle="1" w:styleId="6A51DE6F8501457682E962DE45314876">
    <w:name w:val="6A51DE6F8501457682E962DE45314876"/>
    <w:rsid w:val="00125B0C"/>
  </w:style>
  <w:style w:type="paragraph" w:customStyle="1" w:styleId="2D555A789DA049F7970F24F0B0536EC4">
    <w:name w:val="2D555A789DA049F7970F24F0B0536EC4"/>
    <w:rsid w:val="00125B0C"/>
  </w:style>
  <w:style w:type="paragraph" w:customStyle="1" w:styleId="F587118D71FF4A76A963B046D655996B">
    <w:name w:val="F587118D71FF4A76A963B046D655996B"/>
    <w:rsid w:val="00125B0C"/>
  </w:style>
  <w:style w:type="paragraph" w:customStyle="1" w:styleId="5DFBA161E5934016BAB8204928C2B411">
    <w:name w:val="5DFBA161E5934016BAB8204928C2B411"/>
    <w:rsid w:val="00125B0C"/>
  </w:style>
  <w:style w:type="paragraph" w:customStyle="1" w:styleId="6839A0A0911745949F7C9CC078D2B81D">
    <w:name w:val="6839A0A0911745949F7C9CC078D2B81D"/>
    <w:rsid w:val="00125B0C"/>
  </w:style>
  <w:style w:type="paragraph" w:customStyle="1" w:styleId="6C0698DCB3424DC08A185A04902862B1">
    <w:name w:val="6C0698DCB3424DC08A185A04902862B1"/>
    <w:rsid w:val="00125B0C"/>
  </w:style>
  <w:style w:type="paragraph" w:customStyle="1" w:styleId="E2F2BA5AC7204FCF956E77512B064731">
    <w:name w:val="E2F2BA5AC7204FCF956E77512B064731"/>
    <w:rsid w:val="00125B0C"/>
  </w:style>
  <w:style w:type="paragraph" w:customStyle="1" w:styleId="5E58C5A0A26E4B099A85D93E140EA044">
    <w:name w:val="5E58C5A0A26E4B099A85D93E140EA044"/>
    <w:rsid w:val="00125B0C"/>
  </w:style>
  <w:style w:type="paragraph" w:customStyle="1" w:styleId="EEF588A8B5194F93BE0AB475454FEED9">
    <w:name w:val="EEF588A8B5194F93BE0AB475454FEED9"/>
    <w:rsid w:val="00125B0C"/>
  </w:style>
  <w:style w:type="paragraph" w:customStyle="1" w:styleId="26D111FB60DE4BD2ADBDC8EA4A136B7C">
    <w:name w:val="26D111FB60DE4BD2ADBDC8EA4A136B7C"/>
    <w:rsid w:val="00125B0C"/>
  </w:style>
  <w:style w:type="paragraph" w:customStyle="1" w:styleId="9F3C0E41F3544113BE2D8595E8663999">
    <w:name w:val="9F3C0E41F3544113BE2D8595E8663999"/>
    <w:rsid w:val="00125B0C"/>
  </w:style>
  <w:style w:type="paragraph" w:customStyle="1" w:styleId="92A569AB11314EF9A9B2945DB3C11D49">
    <w:name w:val="92A569AB11314EF9A9B2945DB3C11D49"/>
    <w:rsid w:val="00125B0C"/>
  </w:style>
  <w:style w:type="paragraph" w:customStyle="1" w:styleId="F48B1ED276A9460092B4251A6E117DBE">
    <w:name w:val="F48B1ED276A9460092B4251A6E117DBE"/>
    <w:rsid w:val="00125B0C"/>
  </w:style>
  <w:style w:type="paragraph" w:customStyle="1" w:styleId="2B71EB1496664551B5E258042E427C28">
    <w:name w:val="2B71EB1496664551B5E258042E427C28"/>
    <w:rsid w:val="00125B0C"/>
  </w:style>
  <w:style w:type="paragraph" w:customStyle="1" w:styleId="0EF486118CAC467E8571DA0DBF65B7DE">
    <w:name w:val="0EF486118CAC467E8571DA0DBF65B7DE"/>
    <w:rsid w:val="00125B0C"/>
  </w:style>
  <w:style w:type="paragraph" w:customStyle="1" w:styleId="BECBCC4235534D58BD49A7F8E22F3CB6">
    <w:name w:val="BECBCC4235534D58BD49A7F8E22F3CB6"/>
    <w:rsid w:val="00125B0C"/>
  </w:style>
  <w:style w:type="paragraph" w:customStyle="1" w:styleId="20C3BBBE6F344465AABE9807BA55DE67">
    <w:name w:val="20C3BBBE6F344465AABE9807BA55DE67"/>
    <w:rsid w:val="00125B0C"/>
  </w:style>
  <w:style w:type="paragraph" w:customStyle="1" w:styleId="4E1A39F2ADDC4D09830167F0E6FA94D6">
    <w:name w:val="4E1A39F2ADDC4D09830167F0E6FA94D6"/>
    <w:rsid w:val="00125B0C"/>
  </w:style>
  <w:style w:type="paragraph" w:customStyle="1" w:styleId="7F7334127F624CEE97EDC661745EB7FD">
    <w:name w:val="7F7334127F624CEE97EDC661745EB7FD"/>
    <w:rsid w:val="00125B0C"/>
  </w:style>
  <w:style w:type="paragraph" w:customStyle="1" w:styleId="6995B71B879442509F5F51F924028092">
    <w:name w:val="6995B71B879442509F5F51F924028092"/>
    <w:rsid w:val="00125B0C"/>
  </w:style>
  <w:style w:type="paragraph" w:customStyle="1" w:styleId="BAA50F8CEB6347E6AFD421B269CFDFD1">
    <w:name w:val="BAA50F8CEB6347E6AFD421B269CFDFD1"/>
    <w:rsid w:val="00125B0C"/>
  </w:style>
  <w:style w:type="paragraph" w:customStyle="1" w:styleId="BD7018AB80924A869E75E6A3EABB2535">
    <w:name w:val="BD7018AB80924A869E75E6A3EABB2535"/>
    <w:rsid w:val="00125B0C"/>
  </w:style>
  <w:style w:type="paragraph" w:customStyle="1" w:styleId="EC19FACD8C9D4088A89CB48343637836">
    <w:name w:val="EC19FACD8C9D4088A89CB48343637836"/>
    <w:rsid w:val="00125B0C"/>
  </w:style>
  <w:style w:type="paragraph" w:customStyle="1" w:styleId="C675E83F20BE4EBEA296FBFD4B33373E">
    <w:name w:val="C675E83F20BE4EBEA296FBFD4B33373E"/>
    <w:rsid w:val="00125B0C"/>
  </w:style>
  <w:style w:type="paragraph" w:customStyle="1" w:styleId="599F868C8CAD4CF2B5CB008125D5B022">
    <w:name w:val="599F868C8CAD4CF2B5CB008125D5B022"/>
    <w:rsid w:val="00125B0C"/>
  </w:style>
  <w:style w:type="paragraph" w:customStyle="1" w:styleId="94372E6763DB48D79FBC50889F694118">
    <w:name w:val="94372E6763DB48D79FBC50889F694118"/>
    <w:rsid w:val="00125B0C"/>
  </w:style>
  <w:style w:type="paragraph" w:customStyle="1" w:styleId="002BAC0C1F4242C78945F16F949F7C69">
    <w:name w:val="002BAC0C1F4242C78945F16F949F7C69"/>
    <w:rsid w:val="00125B0C"/>
  </w:style>
  <w:style w:type="paragraph" w:customStyle="1" w:styleId="72379E6559524275B9165E59CA8AE39C">
    <w:name w:val="72379E6559524275B9165E59CA8AE39C"/>
    <w:rsid w:val="00125B0C"/>
  </w:style>
  <w:style w:type="paragraph" w:customStyle="1" w:styleId="40B1B328A7C54516807E75727EB8B920">
    <w:name w:val="40B1B328A7C54516807E75727EB8B920"/>
    <w:rsid w:val="007F72F9"/>
  </w:style>
  <w:style w:type="paragraph" w:customStyle="1" w:styleId="0A57FA5B77E34FFBB26FE354E9B71584">
    <w:name w:val="0A57FA5B77E34FFBB26FE354E9B71584"/>
    <w:rsid w:val="007F72F9"/>
  </w:style>
  <w:style w:type="paragraph" w:customStyle="1" w:styleId="D59087BC6EB242829766952CD52696F1">
    <w:name w:val="D59087BC6EB242829766952CD52696F1"/>
    <w:rsid w:val="007F72F9"/>
  </w:style>
  <w:style w:type="paragraph" w:customStyle="1" w:styleId="9E128C1783334F95AE208D4D879400E9">
    <w:name w:val="9E128C1783334F95AE208D4D879400E9"/>
    <w:rsid w:val="007F72F9"/>
  </w:style>
  <w:style w:type="paragraph" w:customStyle="1" w:styleId="1BB2C10DEF6D45FABC6D0A3761338D32">
    <w:name w:val="1BB2C10DEF6D45FABC6D0A3761338D32"/>
    <w:rsid w:val="007F72F9"/>
  </w:style>
  <w:style w:type="paragraph" w:customStyle="1" w:styleId="40454483CB6646CB8740177B7499F26A">
    <w:name w:val="40454483CB6646CB8740177B7499F26A"/>
    <w:rsid w:val="007F72F9"/>
  </w:style>
  <w:style w:type="paragraph" w:customStyle="1" w:styleId="07E2A0FF583F46FBB6642084A528A6F4">
    <w:name w:val="07E2A0FF583F46FBB6642084A528A6F4"/>
    <w:rsid w:val="007F72F9"/>
  </w:style>
  <w:style w:type="paragraph" w:customStyle="1" w:styleId="9B1F7491263A4D409B4A454BFDD7D13A">
    <w:name w:val="9B1F7491263A4D409B4A454BFDD7D13A"/>
    <w:rsid w:val="007F72F9"/>
  </w:style>
  <w:style w:type="paragraph" w:customStyle="1" w:styleId="0974DD9CD1DA4F2FAA14FB1DB5C20188">
    <w:name w:val="0974DD9CD1DA4F2FAA14FB1DB5C20188"/>
    <w:rsid w:val="007F72F9"/>
  </w:style>
  <w:style w:type="paragraph" w:customStyle="1" w:styleId="14AD34432E004A94848B57EFDE0BCD32">
    <w:name w:val="14AD34432E004A94848B57EFDE0BCD32"/>
    <w:rsid w:val="007F72F9"/>
  </w:style>
  <w:style w:type="paragraph" w:customStyle="1" w:styleId="7EBAA63193F34836AFDB1F479D419D70">
    <w:name w:val="7EBAA63193F34836AFDB1F479D419D70"/>
    <w:rsid w:val="007F72F9"/>
  </w:style>
  <w:style w:type="paragraph" w:customStyle="1" w:styleId="7432101749624CE2B9D402C809B3613C">
    <w:name w:val="7432101749624CE2B9D402C809B3613C"/>
    <w:rsid w:val="007F72F9"/>
  </w:style>
  <w:style w:type="paragraph" w:customStyle="1" w:styleId="96CF5CCE8C164476889FAFFAACACEF8C">
    <w:name w:val="96CF5CCE8C164476889FAFFAACACEF8C"/>
    <w:rsid w:val="007F72F9"/>
  </w:style>
  <w:style w:type="paragraph" w:customStyle="1" w:styleId="04F0F562B08F476FB8510747AC00E65E">
    <w:name w:val="04F0F562B08F476FB8510747AC00E65E"/>
    <w:rsid w:val="007F72F9"/>
  </w:style>
  <w:style w:type="paragraph" w:customStyle="1" w:styleId="808C1F6B597A4B42BA182C0DEEA06572">
    <w:name w:val="808C1F6B597A4B42BA182C0DEEA06572"/>
    <w:rsid w:val="007F72F9"/>
  </w:style>
  <w:style w:type="paragraph" w:customStyle="1" w:styleId="ED98FA090BD24A5A84C3A085C5EEE2E9">
    <w:name w:val="ED98FA090BD24A5A84C3A085C5EEE2E9"/>
    <w:rsid w:val="007F72F9"/>
  </w:style>
  <w:style w:type="paragraph" w:customStyle="1" w:styleId="FAD959B7FDEB4D91BC6A1E31FE15BEDD">
    <w:name w:val="FAD959B7FDEB4D91BC6A1E31FE15BEDD"/>
    <w:rsid w:val="007F72F9"/>
  </w:style>
  <w:style w:type="paragraph" w:customStyle="1" w:styleId="76BB0F5D178A472C83C6435209166C58">
    <w:name w:val="76BB0F5D178A472C83C6435209166C58"/>
    <w:rsid w:val="007F72F9"/>
  </w:style>
  <w:style w:type="paragraph" w:customStyle="1" w:styleId="90902EFDC8364049A6CC971A5CD90AFD">
    <w:name w:val="90902EFDC8364049A6CC971A5CD90AFD"/>
    <w:rsid w:val="007F72F9"/>
  </w:style>
  <w:style w:type="paragraph" w:customStyle="1" w:styleId="43733CEC2AF1478EB44E227C280F719E">
    <w:name w:val="43733CEC2AF1478EB44E227C280F719E"/>
    <w:rsid w:val="007F72F9"/>
  </w:style>
  <w:style w:type="paragraph" w:customStyle="1" w:styleId="728C37719D2F45AC8E34A6D86C26EB96">
    <w:name w:val="728C37719D2F45AC8E34A6D86C26EB96"/>
    <w:rsid w:val="007F72F9"/>
  </w:style>
  <w:style w:type="paragraph" w:customStyle="1" w:styleId="8B954FC31C6D408CA6568BAEBDF8CDE6">
    <w:name w:val="8B954FC31C6D408CA6568BAEBDF8CDE6"/>
    <w:rsid w:val="007F72F9"/>
  </w:style>
  <w:style w:type="paragraph" w:customStyle="1" w:styleId="26BC4D7A6DCA4CFDA2CE1DE3ED2B64EE">
    <w:name w:val="26BC4D7A6DCA4CFDA2CE1DE3ED2B64EE"/>
    <w:rsid w:val="007F72F9"/>
  </w:style>
  <w:style w:type="paragraph" w:customStyle="1" w:styleId="2252D8EDC9054C1997A8248265E9BBF5">
    <w:name w:val="2252D8EDC9054C1997A8248265E9BBF5"/>
    <w:rsid w:val="007F72F9"/>
  </w:style>
  <w:style w:type="paragraph" w:customStyle="1" w:styleId="38ED19A6C2D44E2FA3E7C6AA1C2A7EFD">
    <w:name w:val="38ED19A6C2D44E2FA3E7C6AA1C2A7EFD"/>
    <w:rsid w:val="007F72F9"/>
  </w:style>
  <w:style w:type="paragraph" w:customStyle="1" w:styleId="6142CC29D9C84FD28A547920060E8536">
    <w:name w:val="6142CC29D9C84FD28A547920060E8536"/>
    <w:rsid w:val="007F72F9"/>
  </w:style>
  <w:style w:type="paragraph" w:customStyle="1" w:styleId="529B2E592DD7472391AFFA7692F210AA">
    <w:name w:val="529B2E592DD7472391AFFA7692F210AA"/>
    <w:rsid w:val="007F72F9"/>
  </w:style>
  <w:style w:type="paragraph" w:customStyle="1" w:styleId="9BEDDBEFDF654A4E9BEE40F2567ECB0A">
    <w:name w:val="9BEDDBEFDF654A4E9BEE40F2567ECB0A"/>
    <w:rsid w:val="007F72F9"/>
  </w:style>
  <w:style w:type="paragraph" w:customStyle="1" w:styleId="50AFF90C276845EEB525186A7203700B">
    <w:name w:val="50AFF90C276845EEB525186A7203700B"/>
    <w:rsid w:val="001852C3"/>
  </w:style>
  <w:style w:type="paragraph" w:customStyle="1" w:styleId="31014025E63B46F68F29D01B371EB2B2">
    <w:name w:val="31014025E63B46F68F29D01B371EB2B2"/>
    <w:rsid w:val="001852C3"/>
  </w:style>
  <w:style w:type="paragraph" w:customStyle="1" w:styleId="E94DE4ACD0C84FFFBD48C675B6930191">
    <w:name w:val="E94DE4ACD0C84FFFBD48C675B693019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2482E8FD3774397B8F0E09EE7B86719">
    <w:name w:val="12482E8FD3774397B8F0E09EE7B86719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EDB94E5B39D4800A669455E8E83C192">
    <w:name w:val="AEDB94E5B39D4800A669455E8E83C19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E9B9FAB304C47EAAA20DEF039A6F29B">
    <w:name w:val="6E9B9FAB304C47EAAA20DEF039A6F29B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9F1F1478F5A4C3AA4C8E1BF44911C0B">
    <w:name w:val="39F1F1478F5A4C3AA4C8E1BF44911C0B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C3A5A536D86484192185804A932D25A">
    <w:name w:val="0C3A5A536D86484192185804A932D25A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9BF8E2754004015A2C61090BF2F9220">
    <w:name w:val="09BF8E2754004015A2C61090BF2F9220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6F50C19B2F441A7B647DEEFBB5DD322">
    <w:name w:val="D6F50C19B2F441A7B647DEEFBB5DD32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2B931BBB8EF440681A7E6F2D90846EE">
    <w:name w:val="82B931BBB8EF440681A7E6F2D90846EE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59070E095AA4B1DB49604B8847AFF2D">
    <w:name w:val="C59070E095AA4B1DB49604B8847AFF2D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F3750B041694484AD46BBCA80F69F22">
    <w:name w:val="5F3750B041694484AD46BBCA80F69F2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CD83E0BD137451C90A9D95FE5080BB7">
    <w:name w:val="9CD83E0BD137451C90A9D95FE5080BB7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1D431E0F0FF447B89BEFFD135B0442D">
    <w:name w:val="81D431E0F0FF447B89BEFFD135B0442D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18F3FE50DF5430EA96579394C92A4AE">
    <w:name w:val="418F3FE50DF5430EA96579394C92A4AE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38EF0DF507E42778D2BD30F9F0F4B09">
    <w:name w:val="038EF0DF507E42778D2BD30F9F0F4B09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20B9F69BF1C4CBE8AED9AF534ACA551">
    <w:name w:val="720B9F69BF1C4CBE8AED9AF534ACA55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C8F33B29017481C9D7318416D6FB9E0">
    <w:name w:val="DC8F33B29017481C9D7318416D6FB9E0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0AFF90C276845EEB525186A7203700B1">
    <w:name w:val="50AFF90C276845EEB525186A7203700B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1014025E63B46F68F29D01B371EB2B21">
    <w:name w:val="31014025E63B46F68F29D01B371EB2B2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53E547076194123A74320E797E1D372">
    <w:name w:val="D53E547076194123A74320E797E1D37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E94DE4ACD0C84FFFBD48C675B69301911">
    <w:name w:val="E94DE4ACD0C84FFFBD48C675B6930191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2482E8FD3774397B8F0E09EE7B867191">
    <w:name w:val="12482E8FD3774397B8F0E09EE7B86719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EDB94E5B39D4800A669455E8E83C1921">
    <w:name w:val="AEDB94E5B39D4800A669455E8E83C192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E9B9FAB304C47EAAA20DEF039A6F29B1">
    <w:name w:val="6E9B9FAB304C47EAAA20DEF039A6F29B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9F1F1478F5A4C3AA4C8E1BF44911C0B1">
    <w:name w:val="39F1F1478F5A4C3AA4C8E1BF44911C0B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C3A5A536D86484192185804A932D25A1">
    <w:name w:val="0C3A5A536D86484192185804A932D25A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9BF8E2754004015A2C61090BF2F92201">
    <w:name w:val="09BF8E2754004015A2C61090BF2F9220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6F50C19B2F441A7B647DEEFBB5DD3221">
    <w:name w:val="D6F50C19B2F441A7B647DEEFBB5DD322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2B931BBB8EF440681A7E6F2D90846EE1">
    <w:name w:val="82B931BBB8EF440681A7E6F2D90846EE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59070E095AA4B1DB49604B8847AFF2D1">
    <w:name w:val="C59070E095AA4B1DB49604B8847AFF2D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F3750B041694484AD46BBCA80F69F221">
    <w:name w:val="5F3750B041694484AD46BBCA80F69F22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CD83E0BD137451C90A9D95FE5080BB71">
    <w:name w:val="9CD83E0BD137451C90A9D95FE5080BB7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1D431E0F0FF447B89BEFFD135B0442D1">
    <w:name w:val="81D431E0F0FF447B89BEFFD135B0442D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18F3FE50DF5430EA96579394C92A4AE1">
    <w:name w:val="418F3FE50DF5430EA96579394C92A4AE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38EF0DF507E42778D2BD30F9F0F4B091">
    <w:name w:val="038EF0DF507E42778D2BD30F9F0F4B09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20B9F69BF1C4CBE8AED9AF534ACA5511">
    <w:name w:val="720B9F69BF1C4CBE8AED9AF534ACA551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C8F33B29017481C9D7318416D6FB9E01">
    <w:name w:val="DC8F33B29017481C9D7318416D6FB9E0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0AFF90C276845EEB525186A7203700B2">
    <w:name w:val="50AFF90C276845EEB525186A7203700B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1014025E63B46F68F29D01B371EB2B22">
    <w:name w:val="31014025E63B46F68F29D01B371EB2B2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53E547076194123A74320E797E1D3721">
    <w:name w:val="D53E547076194123A74320E797E1D372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5D29000F260497FB74FFB753EEA78D9">
    <w:name w:val="45D29000F260497FB74FFB753EEA78D9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E94DE4ACD0C84FFFBD48C675B69301912">
    <w:name w:val="E94DE4ACD0C84FFFBD48C675B6930191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2482E8FD3774397B8F0E09EE7B867192">
    <w:name w:val="12482E8FD3774397B8F0E09EE7B86719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EDB94E5B39D4800A669455E8E83C1922">
    <w:name w:val="AEDB94E5B39D4800A669455E8E83C192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E9B9FAB304C47EAAA20DEF039A6F29B2">
    <w:name w:val="6E9B9FAB304C47EAAA20DEF039A6F29B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9F1F1478F5A4C3AA4C8E1BF44911C0B2">
    <w:name w:val="39F1F1478F5A4C3AA4C8E1BF44911C0B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C3A5A536D86484192185804A932D25A2">
    <w:name w:val="0C3A5A536D86484192185804A932D25A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9BF8E2754004015A2C61090BF2F92202">
    <w:name w:val="09BF8E2754004015A2C61090BF2F9220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6F50C19B2F441A7B647DEEFBB5DD3222">
    <w:name w:val="D6F50C19B2F441A7B647DEEFBB5DD322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2B931BBB8EF440681A7E6F2D90846EE2">
    <w:name w:val="82B931BBB8EF440681A7E6F2D90846EE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59070E095AA4B1DB49604B8847AFF2D2">
    <w:name w:val="C59070E095AA4B1DB49604B8847AFF2D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F3750B041694484AD46BBCA80F69F222">
    <w:name w:val="5F3750B041694484AD46BBCA80F69F22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CD83E0BD137451C90A9D95FE5080BB72">
    <w:name w:val="9CD83E0BD137451C90A9D95FE5080BB7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1D431E0F0FF447B89BEFFD135B0442D2">
    <w:name w:val="81D431E0F0FF447B89BEFFD135B0442D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18F3FE50DF5430EA96579394C92A4AE2">
    <w:name w:val="418F3FE50DF5430EA96579394C92A4AE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38EF0DF507E42778D2BD30F9F0F4B092">
    <w:name w:val="038EF0DF507E42778D2BD30F9F0F4B09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20B9F69BF1C4CBE8AED9AF534ACA5512">
    <w:name w:val="720B9F69BF1C4CBE8AED9AF534ACA551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C8F33B29017481C9D7318416D6FB9E02">
    <w:name w:val="DC8F33B29017481C9D7318416D6FB9E0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0AFF90C276845EEB525186A7203700B3">
    <w:name w:val="50AFF90C276845EEB525186A7203700B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1014025E63B46F68F29D01B371EB2B23">
    <w:name w:val="31014025E63B46F68F29D01B371EB2B2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53E547076194123A74320E797E1D3722">
    <w:name w:val="D53E547076194123A74320E797E1D372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5D29000F260497FB74FFB753EEA78D91">
    <w:name w:val="45D29000F260497FB74FFB753EEA78D9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E94DE4ACD0C84FFFBD48C675B69301913">
    <w:name w:val="E94DE4ACD0C84FFFBD48C675B6930191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2482E8FD3774397B8F0E09EE7B867193">
    <w:name w:val="12482E8FD3774397B8F0E09EE7B86719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EDB94E5B39D4800A669455E8E83C1923">
    <w:name w:val="AEDB94E5B39D4800A669455E8E83C192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E9B9FAB304C47EAAA20DEF039A6F29B3">
    <w:name w:val="6E9B9FAB304C47EAAA20DEF039A6F29B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9F1F1478F5A4C3AA4C8E1BF44911C0B3">
    <w:name w:val="39F1F1478F5A4C3AA4C8E1BF44911C0B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C3A5A536D86484192185804A932D25A3">
    <w:name w:val="0C3A5A536D86484192185804A932D25A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9BF8E2754004015A2C61090BF2F92203">
    <w:name w:val="09BF8E2754004015A2C61090BF2F9220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6F50C19B2F441A7B647DEEFBB5DD3223">
    <w:name w:val="D6F50C19B2F441A7B647DEEFBB5DD322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2B931BBB8EF440681A7E6F2D90846EE3">
    <w:name w:val="82B931BBB8EF440681A7E6F2D90846EE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59070E095AA4B1DB49604B8847AFF2D3">
    <w:name w:val="C59070E095AA4B1DB49604B8847AFF2D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F3750B041694484AD46BBCA80F69F223">
    <w:name w:val="5F3750B041694484AD46BBCA80F69F22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CD83E0BD137451C90A9D95FE5080BB73">
    <w:name w:val="9CD83E0BD137451C90A9D95FE5080BB7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1D431E0F0FF447B89BEFFD135B0442D3">
    <w:name w:val="81D431E0F0FF447B89BEFFD135B0442D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18F3FE50DF5430EA96579394C92A4AE3">
    <w:name w:val="418F3FE50DF5430EA96579394C92A4AE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38EF0DF507E42778D2BD30F9F0F4B093">
    <w:name w:val="038EF0DF507E42778D2BD30F9F0F4B09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20B9F69BF1C4CBE8AED9AF534ACA5513">
    <w:name w:val="720B9F69BF1C4CBE8AED9AF534ACA551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C8F33B29017481C9D7318416D6FB9E03">
    <w:name w:val="DC8F33B29017481C9D7318416D6FB9E0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0AFF90C276845EEB525186A7203700B4">
    <w:name w:val="50AFF90C276845EEB525186A7203700B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1014025E63B46F68F29D01B371EB2B24">
    <w:name w:val="31014025E63B46F68F29D01B371EB2B2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53E547076194123A74320E797E1D3723">
    <w:name w:val="D53E547076194123A74320E797E1D372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5D29000F260497FB74FFB753EEA78D92">
    <w:name w:val="45D29000F260497FB74FFB753EEA78D9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E94DE4ACD0C84FFFBD48C675B69301914">
    <w:name w:val="E94DE4ACD0C84FFFBD48C675B6930191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2482E8FD3774397B8F0E09EE7B867194">
    <w:name w:val="12482E8FD3774397B8F0E09EE7B86719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EDB94E5B39D4800A669455E8E83C1924">
    <w:name w:val="AEDB94E5B39D4800A669455E8E83C192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E9B9FAB304C47EAAA20DEF039A6F29B4">
    <w:name w:val="6E9B9FAB304C47EAAA20DEF039A6F29B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9F1F1478F5A4C3AA4C8E1BF44911C0B4">
    <w:name w:val="39F1F1478F5A4C3AA4C8E1BF44911C0B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C3A5A536D86484192185804A932D25A4">
    <w:name w:val="0C3A5A536D86484192185804A932D25A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9BF8E2754004015A2C61090BF2F92204">
    <w:name w:val="09BF8E2754004015A2C61090BF2F9220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6F50C19B2F441A7B647DEEFBB5DD3224">
    <w:name w:val="D6F50C19B2F441A7B647DEEFBB5DD322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2B931BBB8EF440681A7E6F2D90846EE4">
    <w:name w:val="82B931BBB8EF440681A7E6F2D90846EE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59070E095AA4B1DB49604B8847AFF2D4">
    <w:name w:val="C59070E095AA4B1DB49604B8847AFF2D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F3750B041694484AD46BBCA80F69F224">
    <w:name w:val="5F3750B041694484AD46BBCA80F69F22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CD83E0BD137451C90A9D95FE5080BB74">
    <w:name w:val="9CD83E0BD137451C90A9D95FE5080BB7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1D431E0F0FF447B89BEFFD135B0442D4">
    <w:name w:val="81D431E0F0FF447B89BEFFD135B0442D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18F3FE50DF5430EA96579394C92A4AE4">
    <w:name w:val="418F3FE50DF5430EA96579394C92A4AE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38EF0DF507E42778D2BD30F9F0F4B094">
    <w:name w:val="038EF0DF507E42778D2BD30F9F0F4B09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20B9F69BF1C4CBE8AED9AF534ACA5514">
    <w:name w:val="720B9F69BF1C4CBE8AED9AF534ACA551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C8F33B29017481C9D7318416D6FB9E04">
    <w:name w:val="DC8F33B29017481C9D7318416D6FB9E0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0AFF90C276845EEB525186A7203700B5">
    <w:name w:val="50AFF90C276845EEB525186A7203700B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1014025E63B46F68F29D01B371EB2B25">
    <w:name w:val="31014025E63B46F68F29D01B371EB2B2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53E547076194123A74320E797E1D3724">
    <w:name w:val="D53E547076194123A74320E797E1D372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5D29000F260497FB74FFB753EEA78D93">
    <w:name w:val="45D29000F260497FB74FFB753EEA78D93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FC72A99C0CE4421B5C2C004AD46A337">
    <w:name w:val="6FC72A99C0CE4421B5C2C004AD46A337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8C8673F47C04FE7B6A8227F67D695F2">
    <w:name w:val="B8C8673F47C04FE7B6A8227F67D695F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0E07F6892D648B386878E00AD6D9C82">
    <w:name w:val="00E07F6892D648B386878E00AD6D9C8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BC23B9388834BE38A6009F1F8D29282">
    <w:name w:val="CBC23B9388834BE38A6009F1F8D29282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2C1BA39BC77E4EB78A433E1C4F4BA574">
    <w:name w:val="2C1BA39BC77E4EB78A433E1C4F4BA57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0984D29A83647D5B2FE45FE7697A158">
    <w:name w:val="C0984D29A83647D5B2FE45FE7697A158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237A78CFED9F4A0280768E7AE183B2C0">
    <w:name w:val="237A78CFED9F4A0280768E7AE183B2C0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5D60B54CC6D42DA9D34213C424C393A">
    <w:name w:val="35D60B54CC6D42DA9D34213C424C393A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DBD0F4A8CE943F690DFE575A8C3F52A">
    <w:name w:val="1DBD0F4A8CE943F690DFE575A8C3F52A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E94DE4ACD0C84FFFBD48C675B69301915">
    <w:name w:val="E94DE4ACD0C84FFFBD48C675B6930191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2482E8FD3774397B8F0E09EE7B867195">
    <w:name w:val="12482E8FD3774397B8F0E09EE7B86719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EDB94E5B39D4800A669455E8E83C1925">
    <w:name w:val="AEDB94E5B39D4800A669455E8E83C192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E9B9FAB304C47EAAA20DEF039A6F29B5">
    <w:name w:val="6E9B9FAB304C47EAAA20DEF039A6F29B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9F1F1478F5A4C3AA4C8E1BF44911C0B5">
    <w:name w:val="39F1F1478F5A4C3AA4C8E1BF44911C0B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C3A5A536D86484192185804A932D25A5">
    <w:name w:val="0C3A5A536D86484192185804A932D25A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9BF8E2754004015A2C61090BF2F92205">
    <w:name w:val="09BF8E2754004015A2C61090BF2F9220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6F50C19B2F441A7B647DEEFBB5DD3225">
    <w:name w:val="D6F50C19B2F441A7B647DEEFBB5DD322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2B931BBB8EF440681A7E6F2D90846EE5">
    <w:name w:val="82B931BBB8EF440681A7E6F2D90846EE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59070E095AA4B1DB49604B8847AFF2D5">
    <w:name w:val="C59070E095AA4B1DB49604B8847AFF2D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F3750B041694484AD46BBCA80F69F225">
    <w:name w:val="5F3750B041694484AD46BBCA80F69F22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CD83E0BD137451C90A9D95FE5080BB75">
    <w:name w:val="9CD83E0BD137451C90A9D95FE5080BB7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1D431E0F0FF447B89BEFFD135B0442D5">
    <w:name w:val="81D431E0F0FF447B89BEFFD135B0442D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18F3FE50DF5430EA96579394C92A4AE5">
    <w:name w:val="418F3FE50DF5430EA96579394C92A4AE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38EF0DF507E42778D2BD30F9F0F4B095">
    <w:name w:val="038EF0DF507E42778D2BD30F9F0F4B09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20B9F69BF1C4CBE8AED9AF534ACA5515">
    <w:name w:val="720B9F69BF1C4CBE8AED9AF534ACA551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C8F33B29017481C9D7318416D6FB9E05">
    <w:name w:val="DC8F33B29017481C9D7318416D6FB9E0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0AFF90C276845EEB525186A7203700B6">
    <w:name w:val="50AFF90C276845EEB525186A7203700B6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1014025E63B46F68F29D01B371EB2B26">
    <w:name w:val="31014025E63B46F68F29D01B371EB2B26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53E547076194123A74320E797E1D3725">
    <w:name w:val="D53E547076194123A74320E797E1D3725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5D29000F260497FB74FFB753EEA78D94">
    <w:name w:val="45D29000F260497FB74FFB753EEA78D94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FC72A99C0CE4421B5C2C004AD46A3371">
    <w:name w:val="6FC72A99C0CE4421B5C2C004AD46A337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8C8673F47C04FE7B6A8227F67D695F21">
    <w:name w:val="B8C8673F47C04FE7B6A8227F67D695F2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0E07F6892D648B386878E00AD6D9C821">
    <w:name w:val="00E07F6892D648B386878E00AD6D9C82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BC23B9388834BE38A6009F1F8D292821">
    <w:name w:val="CBC23B9388834BE38A6009F1F8D29282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2C1BA39BC77E4EB78A433E1C4F4BA5741">
    <w:name w:val="2C1BA39BC77E4EB78A433E1C4F4BA574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C0984D29A83647D5B2FE45FE7697A1581">
    <w:name w:val="C0984D29A83647D5B2FE45FE7697A158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237A78CFED9F4A0280768E7AE183B2C01">
    <w:name w:val="237A78CFED9F4A0280768E7AE183B2C0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5D60B54CC6D42DA9D34213C424C393A1">
    <w:name w:val="35D60B54CC6D42DA9D34213C424C393A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DBD0F4A8CE943F690DFE575A8C3F52A1">
    <w:name w:val="1DBD0F4A8CE943F690DFE575A8C3F52A1"/>
    <w:rsid w:val="00253CF7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BE59FCF5D624733BD528B630F4B6B43">
    <w:name w:val="3BE59FCF5D624733BD528B630F4B6B43"/>
    <w:rsid w:val="00253CF7"/>
  </w:style>
  <w:style w:type="paragraph" w:customStyle="1" w:styleId="3239176B724B47B18679BD3B6F0D271C">
    <w:name w:val="3239176B724B47B18679BD3B6F0D271C"/>
    <w:rsid w:val="00253CF7"/>
  </w:style>
  <w:style w:type="paragraph" w:customStyle="1" w:styleId="8C779905411B4E08BC2EBD79D413C820">
    <w:name w:val="8C779905411B4E08BC2EBD79D413C820"/>
    <w:rsid w:val="00253CF7"/>
  </w:style>
  <w:style w:type="paragraph" w:customStyle="1" w:styleId="BCC91919832F4ABDACDF4993281D6ACA">
    <w:name w:val="BCC91919832F4ABDACDF4993281D6ACA"/>
    <w:rsid w:val="00692BF0"/>
    <w:rPr>
      <w:rFonts w:eastAsiaTheme="minorHAnsi"/>
      <w:lang w:eastAsia="en-US"/>
    </w:rPr>
  </w:style>
  <w:style w:type="paragraph" w:customStyle="1" w:styleId="B218FD6827874E468C59CFD49958DBCC">
    <w:name w:val="B218FD6827874E468C59CFD49958DBCC"/>
    <w:rsid w:val="00692BF0"/>
    <w:rPr>
      <w:rFonts w:eastAsiaTheme="minorHAnsi"/>
      <w:lang w:eastAsia="en-US"/>
    </w:rPr>
  </w:style>
  <w:style w:type="paragraph" w:customStyle="1" w:styleId="2247C87D3E2A4CA1B952A90F5CA2078B">
    <w:name w:val="2247C87D3E2A4CA1B952A90F5CA2078B"/>
    <w:rsid w:val="00692BF0"/>
    <w:rPr>
      <w:rFonts w:eastAsiaTheme="minorHAnsi"/>
      <w:lang w:eastAsia="en-US"/>
    </w:rPr>
  </w:style>
  <w:style w:type="paragraph" w:customStyle="1" w:styleId="AF6D11656B7E4E0385075F360801BAC2">
    <w:name w:val="AF6D11656B7E4E0385075F360801BAC2"/>
    <w:rsid w:val="00692BF0"/>
    <w:rPr>
      <w:rFonts w:eastAsiaTheme="minorHAnsi"/>
      <w:lang w:eastAsia="en-US"/>
    </w:rPr>
  </w:style>
  <w:style w:type="paragraph" w:customStyle="1" w:styleId="707ADC68AA264012B83DC9C75AEC69BF">
    <w:name w:val="707ADC68AA264012B83DC9C75AEC69BF"/>
    <w:rsid w:val="00692BF0"/>
    <w:rPr>
      <w:rFonts w:eastAsiaTheme="minorHAnsi"/>
      <w:lang w:eastAsia="en-US"/>
    </w:rPr>
  </w:style>
  <w:style w:type="paragraph" w:customStyle="1" w:styleId="76EA9A1AEFE24957A4CED49705E7C5EE">
    <w:name w:val="76EA9A1AEFE24957A4CED49705E7C5EE"/>
    <w:rsid w:val="00692BF0"/>
    <w:rPr>
      <w:rFonts w:eastAsiaTheme="minorHAnsi"/>
      <w:lang w:eastAsia="en-US"/>
    </w:rPr>
  </w:style>
  <w:style w:type="paragraph" w:customStyle="1" w:styleId="76EDE177830D4B46BA1F657E1747ED85">
    <w:name w:val="76EDE177830D4B46BA1F657E1747ED85"/>
    <w:rsid w:val="00692BF0"/>
    <w:rPr>
      <w:rFonts w:eastAsiaTheme="minorHAnsi"/>
      <w:lang w:eastAsia="en-US"/>
    </w:rPr>
  </w:style>
  <w:style w:type="paragraph" w:customStyle="1" w:styleId="34D02344674343A99E5DCABAE9740DBC">
    <w:name w:val="34D02344674343A99E5DCABAE9740DBC"/>
    <w:rsid w:val="00692BF0"/>
    <w:rPr>
      <w:rFonts w:eastAsiaTheme="minorHAnsi"/>
      <w:lang w:eastAsia="en-US"/>
    </w:rPr>
  </w:style>
  <w:style w:type="paragraph" w:customStyle="1" w:styleId="29BF156B870B492CA5913DD1863966C8">
    <w:name w:val="29BF156B870B492CA5913DD1863966C8"/>
    <w:rsid w:val="00692BF0"/>
    <w:rPr>
      <w:rFonts w:eastAsiaTheme="minorHAnsi"/>
      <w:lang w:eastAsia="en-US"/>
    </w:rPr>
  </w:style>
  <w:style w:type="paragraph" w:customStyle="1" w:styleId="17AC0F122C9B4F8C92D48055BBAB4614">
    <w:name w:val="17AC0F122C9B4F8C92D48055BBAB4614"/>
    <w:rsid w:val="00692BF0"/>
    <w:rPr>
      <w:rFonts w:eastAsiaTheme="minorHAnsi"/>
      <w:lang w:eastAsia="en-US"/>
    </w:rPr>
  </w:style>
  <w:style w:type="paragraph" w:customStyle="1" w:styleId="8B7F87EF9C924FEF9AD4BE4595252319">
    <w:name w:val="8B7F87EF9C924FEF9AD4BE4595252319"/>
    <w:rsid w:val="00692BF0"/>
    <w:rPr>
      <w:rFonts w:eastAsiaTheme="minorHAnsi"/>
      <w:lang w:eastAsia="en-US"/>
    </w:rPr>
  </w:style>
  <w:style w:type="paragraph" w:customStyle="1" w:styleId="42ACBAA22CCB4B38A8735A2BC5EE14A9">
    <w:name w:val="42ACBAA22CCB4B38A8735A2BC5EE14A9"/>
    <w:rsid w:val="00692BF0"/>
    <w:rPr>
      <w:rFonts w:eastAsiaTheme="minorHAnsi"/>
      <w:lang w:eastAsia="en-US"/>
    </w:rPr>
  </w:style>
  <w:style w:type="paragraph" w:customStyle="1" w:styleId="61DA074992544E6E951602A9115AC2E9">
    <w:name w:val="61DA074992544E6E951602A9115AC2E9"/>
    <w:rsid w:val="00692BF0"/>
    <w:rPr>
      <w:rFonts w:eastAsiaTheme="minorHAnsi"/>
      <w:lang w:eastAsia="en-US"/>
    </w:rPr>
  </w:style>
  <w:style w:type="paragraph" w:customStyle="1" w:styleId="19CCF2D2C8B44C38953805021CF2B36B">
    <w:name w:val="19CCF2D2C8B44C38953805021CF2B36B"/>
    <w:rsid w:val="00A85769"/>
  </w:style>
  <w:style w:type="paragraph" w:customStyle="1" w:styleId="FCAAFA3F23344D15BBA6A8CE5CE9F7E6">
    <w:name w:val="FCAAFA3F23344D15BBA6A8CE5CE9F7E6"/>
    <w:rsid w:val="00A85769"/>
  </w:style>
  <w:style w:type="paragraph" w:customStyle="1" w:styleId="7A003322A2E046E7B36EE6F4C1FA9EEB">
    <w:name w:val="7A003322A2E046E7B36EE6F4C1FA9EEB"/>
    <w:rsid w:val="00A85769"/>
  </w:style>
  <w:style w:type="paragraph" w:customStyle="1" w:styleId="DE2565F780744C29B5EE2B5459A368A9">
    <w:name w:val="DE2565F780744C29B5EE2B5459A368A9"/>
    <w:rsid w:val="00A85769"/>
  </w:style>
  <w:style w:type="paragraph" w:customStyle="1" w:styleId="A222B10F726F4A2B8CDBBF5CF527DD2C">
    <w:name w:val="A222B10F726F4A2B8CDBBF5CF527DD2C"/>
    <w:rsid w:val="00A85769"/>
  </w:style>
  <w:style w:type="paragraph" w:customStyle="1" w:styleId="9264146D36444211815386BB62AF3422">
    <w:name w:val="9264146D36444211815386BB62AF3422"/>
    <w:rsid w:val="00A85769"/>
  </w:style>
  <w:style w:type="paragraph" w:customStyle="1" w:styleId="CB63E3B6A4A445038A91F1FDBF10AACA">
    <w:name w:val="CB63E3B6A4A445038A91F1FDBF10AACA"/>
    <w:rsid w:val="00A85769"/>
  </w:style>
  <w:style w:type="paragraph" w:customStyle="1" w:styleId="C3C2B911BADC4E3A929392A9C0E2AD72">
    <w:name w:val="C3C2B911BADC4E3A929392A9C0E2AD72"/>
    <w:rsid w:val="00A85769"/>
  </w:style>
  <w:style w:type="paragraph" w:customStyle="1" w:styleId="A5C5AD95CFF344F7AB1DFA8140BA2A97">
    <w:name w:val="A5C5AD95CFF344F7AB1DFA8140BA2A97"/>
    <w:rsid w:val="00A85769"/>
  </w:style>
  <w:style w:type="paragraph" w:customStyle="1" w:styleId="DF23A367170C4E7C9C78C1CBAC78F25C">
    <w:name w:val="DF23A367170C4E7C9C78C1CBAC78F25C"/>
    <w:rsid w:val="00A85769"/>
  </w:style>
  <w:style w:type="paragraph" w:customStyle="1" w:styleId="D75B7AA2C343421B96792A5F80BD952A">
    <w:name w:val="D75B7AA2C343421B96792A5F80BD952A"/>
    <w:rsid w:val="00A85769"/>
  </w:style>
  <w:style w:type="paragraph" w:customStyle="1" w:styleId="980DAC0A9EED4CB68D64A75C4D31725B">
    <w:name w:val="980DAC0A9EED4CB68D64A75C4D31725B"/>
    <w:rsid w:val="00A85769"/>
  </w:style>
  <w:style w:type="paragraph" w:customStyle="1" w:styleId="329ABE64696B445F98F3A1F751520E78">
    <w:name w:val="329ABE64696B445F98F3A1F751520E78"/>
    <w:rsid w:val="00A85769"/>
  </w:style>
  <w:style w:type="paragraph" w:customStyle="1" w:styleId="BA57A5CF8F514FB8886492C1B6AC8BC8">
    <w:name w:val="BA57A5CF8F514FB8886492C1B6AC8BC8"/>
    <w:rsid w:val="00A85769"/>
  </w:style>
  <w:style w:type="paragraph" w:customStyle="1" w:styleId="CFF4B74B7A6541AB8E30F5B6F80A74FC">
    <w:name w:val="CFF4B74B7A6541AB8E30F5B6F80A74FC"/>
    <w:rsid w:val="00A85769"/>
  </w:style>
  <w:style w:type="paragraph" w:customStyle="1" w:styleId="49EEDD01C7544CF9B9CBB903ECC47507">
    <w:name w:val="49EEDD01C7544CF9B9CBB903ECC47507"/>
    <w:rsid w:val="00A85769"/>
  </w:style>
  <w:style w:type="paragraph" w:customStyle="1" w:styleId="94DBF46949FB4EEA9B1A5441EA1A6372">
    <w:name w:val="94DBF46949FB4EEA9B1A5441EA1A6372"/>
    <w:rsid w:val="00A85769"/>
  </w:style>
  <w:style w:type="paragraph" w:customStyle="1" w:styleId="3D194A09745B412E8D949D16FC2C0BA5">
    <w:name w:val="3D194A09745B412E8D949D16FC2C0BA5"/>
    <w:rsid w:val="00A85769"/>
  </w:style>
  <w:style w:type="paragraph" w:customStyle="1" w:styleId="8E98E66B93844B39AFA3D05E3C218E1B">
    <w:name w:val="8E98E66B93844B39AFA3D05E3C218E1B"/>
    <w:rsid w:val="00A85769"/>
  </w:style>
  <w:style w:type="paragraph" w:customStyle="1" w:styleId="33F6C0F379AD494999590BE06D44F665">
    <w:name w:val="33F6C0F379AD494999590BE06D44F665"/>
    <w:rsid w:val="00A85769"/>
  </w:style>
  <w:style w:type="paragraph" w:customStyle="1" w:styleId="10F0160A96054C0781BC93B40AE9BA2F">
    <w:name w:val="10F0160A96054C0781BC93B40AE9BA2F"/>
    <w:rsid w:val="00A85769"/>
  </w:style>
  <w:style w:type="paragraph" w:customStyle="1" w:styleId="DC3ADB180E774588A855C76F63EDB371">
    <w:name w:val="DC3ADB180E774588A855C76F63EDB371"/>
    <w:rsid w:val="00A85769"/>
  </w:style>
  <w:style w:type="paragraph" w:customStyle="1" w:styleId="08F8ACD620E04367938AA9737F7FA2E4">
    <w:name w:val="08F8ACD620E04367938AA9737F7FA2E4"/>
    <w:rsid w:val="00A85769"/>
  </w:style>
  <w:style w:type="paragraph" w:customStyle="1" w:styleId="6CCA35365C92428EA8C06D08DB940AA6">
    <w:name w:val="6CCA35365C92428EA8C06D08DB940AA6"/>
    <w:rsid w:val="00A85769"/>
  </w:style>
  <w:style w:type="paragraph" w:customStyle="1" w:styleId="64875D8492844D97BC24959B2EACCAEF">
    <w:name w:val="64875D8492844D97BC24959B2EACCAEF"/>
    <w:rsid w:val="00A85769"/>
  </w:style>
  <w:style w:type="paragraph" w:customStyle="1" w:styleId="1390FE191AA0414FB5477A94A77D6E31">
    <w:name w:val="1390FE191AA0414FB5477A94A77D6E31"/>
    <w:rsid w:val="00A85769"/>
  </w:style>
  <w:style w:type="paragraph" w:customStyle="1" w:styleId="3A5D34CD4D5E4AF7AB68509AFC25CD43">
    <w:name w:val="3A5D34CD4D5E4AF7AB68509AFC25CD43"/>
    <w:rsid w:val="00A85769"/>
  </w:style>
  <w:style w:type="paragraph" w:customStyle="1" w:styleId="34C716EF238B4B4485AFA47D25A7765B">
    <w:name w:val="34C716EF238B4B4485AFA47D25A7765B"/>
    <w:rsid w:val="00A85769"/>
  </w:style>
  <w:style w:type="paragraph" w:customStyle="1" w:styleId="A0C4664049614A689A25A0481F697C94">
    <w:name w:val="A0C4664049614A689A25A0481F697C94"/>
    <w:rsid w:val="00A85769"/>
  </w:style>
  <w:style w:type="paragraph" w:customStyle="1" w:styleId="497C1ABDC5A8475382391F329CBEA3EC">
    <w:name w:val="497C1ABDC5A8475382391F329CBEA3EC"/>
    <w:rsid w:val="00A85769"/>
  </w:style>
  <w:style w:type="paragraph" w:customStyle="1" w:styleId="85324C2943624531A1FB12DAD078F300">
    <w:name w:val="85324C2943624531A1FB12DAD078F300"/>
    <w:rsid w:val="00A85769"/>
  </w:style>
  <w:style w:type="paragraph" w:customStyle="1" w:styleId="A9F187F092E8490488A23D0953B94FB4">
    <w:name w:val="A9F187F092E8490488A23D0953B94FB4"/>
    <w:rsid w:val="00A85769"/>
  </w:style>
  <w:style w:type="paragraph" w:customStyle="1" w:styleId="B42EF5DE7C3C454A8796684725836383">
    <w:name w:val="B42EF5DE7C3C454A8796684725836383"/>
    <w:rsid w:val="00A85769"/>
  </w:style>
  <w:style w:type="paragraph" w:customStyle="1" w:styleId="755888A922ED436FAD289675807D2FB8">
    <w:name w:val="755888A922ED436FAD289675807D2FB8"/>
    <w:rsid w:val="00A85769"/>
  </w:style>
  <w:style w:type="paragraph" w:customStyle="1" w:styleId="3AC5302AF94B4E339FA7A1DA272AA67C">
    <w:name w:val="3AC5302AF94B4E339FA7A1DA272AA67C"/>
    <w:rsid w:val="00A85769"/>
  </w:style>
  <w:style w:type="paragraph" w:customStyle="1" w:styleId="AE71DE41E9EB45BE944CB989A42FE220">
    <w:name w:val="AE71DE41E9EB45BE944CB989A42FE220"/>
    <w:rsid w:val="00A85769"/>
  </w:style>
  <w:style w:type="paragraph" w:customStyle="1" w:styleId="DF2E7A20BEC14CCCB49463972DA9C242">
    <w:name w:val="DF2E7A20BEC14CCCB49463972DA9C242"/>
    <w:rsid w:val="00A85769"/>
  </w:style>
  <w:style w:type="paragraph" w:customStyle="1" w:styleId="3961FFCEF6C34BC785C548611ED791B7">
    <w:name w:val="3961FFCEF6C34BC785C548611ED791B7"/>
    <w:rsid w:val="00A85769"/>
  </w:style>
  <w:style w:type="paragraph" w:customStyle="1" w:styleId="4477ED3750434F36B9A0A3D4A7E791B4">
    <w:name w:val="4477ED3750434F36B9A0A3D4A7E791B4"/>
    <w:rsid w:val="00A85769"/>
  </w:style>
  <w:style w:type="paragraph" w:customStyle="1" w:styleId="64D218C6ACAC4D82A981C4370A6769E5">
    <w:name w:val="64D218C6ACAC4D82A981C4370A6769E5"/>
    <w:rsid w:val="00A85769"/>
  </w:style>
  <w:style w:type="paragraph" w:customStyle="1" w:styleId="DF28002C5C7447169EC3A46CE08D80B0">
    <w:name w:val="DF28002C5C7447169EC3A46CE08D80B0"/>
    <w:rsid w:val="00A85769"/>
  </w:style>
  <w:style w:type="paragraph" w:customStyle="1" w:styleId="BD5AA637F5B04BFBAD114B3BFBBF9703">
    <w:name w:val="BD5AA637F5B04BFBAD114B3BFBBF9703"/>
    <w:rsid w:val="00A85769"/>
  </w:style>
  <w:style w:type="paragraph" w:customStyle="1" w:styleId="1F41387134F047159B5FC0D92E410FBD">
    <w:name w:val="1F41387134F047159B5FC0D92E410FBD"/>
    <w:rsid w:val="00A85769"/>
  </w:style>
  <w:style w:type="paragraph" w:customStyle="1" w:styleId="D0255B6ECE704A70988C1A1FDC5C3C8E">
    <w:name w:val="D0255B6ECE704A70988C1A1FDC5C3C8E"/>
    <w:rsid w:val="00A85769"/>
  </w:style>
  <w:style w:type="paragraph" w:customStyle="1" w:styleId="78571B5751AE4656ADA6693650E2BE78">
    <w:name w:val="78571B5751AE4656ADA6693650E2BE78"/>
    <w:rsid w:val="00A85769"/>
  </w:style>
  <w:style w:type="paragraph" w:customStyle="1" w:styleId="FE1344655CA545228163481B7C791DEB">
    <w:name w:val="FE1344655CA545228163481B7C791DEB"/>
    <w:rsid w:val="00A85769"/>
  </w:style>
  <w:style w:type="paragraph" w:customStyle="1" w:styleId="A8AE4022067A4BFF9A052B4837DA1104">
    <w:name w:val="A8AE4022067A4BFF9A052B4837DA1104"/>
    <w:rsid w:val="00A85769"/>
  </w:style>
  <w:style w:type="paragraph" w:customStyle="1" w:styleId="75CC04938EE54A469AD3D40AD2A50058">
    <w:name w:val="75CC04938EE54A469AD3D40AD2A50058"/>
    <w:rsid w:val="00A85769"/>
  </w:style>
  <w:style w:type="paragraph" w:customStyle="1" w:styleId="7D7A0EAC89364A85815A7F70EFD43348">
    <w:name w:val="7D7A0EAC89364A85815A7F70EFD43348"/>
    <w:rsid w:val="00A85769"/>
  </w:style>
  <w:style w:type="paragraph" w:customStyle="1" w:styleId="7D03C0CFA10340E296E75CD8F6B52B5D">
    <w:name w:val="7D03C0CFA10340E296E75CD8F6B52B5D"/>
    <w:rsid w:val="00A85769"/>
  </w:style>
  <w:style w:type="paragraph" w:customStyle="1" w:styleId="1EF15BD23A66427DB955D21F48FD7046">
    <w:name w:val="1EF15BD23A66427DB955D21F48FD7046"/>
    <w:rsid w:val="00A85769"/>
  </w:style>
  <w:style w:type="paragraph" w:customStyle="1" w:styleId="8965290D498640DBAFB108C898A1DFC8">
    <w:name w:val="8965290D498640DBAFB108C898A1DFC8"/>
    <w:rsid w:val="00A85769"/>
  </w:style>
  <w:style w:type="paragraph" w:customStyle="1" w:styleId="A55F10A649784846A41C689102B73ACD">
    <w:name w:val="A55F10A649784846A41C689102B73ACD"/>
    <w:rsid w:val="00A85769"/>
  </w:style>
  <w:style w:type="paragraph" w:customStyle="1" w:styleId="03CB0814B47C4B1D9899F98F41592371">
    <w:name w:val="03CB0814B47C4B1D9899F98F41592371"/>
    <w:rsid w:val="00A85769"/>
  </w:style>
  <w:style w:type="paragraph" w:customStyle="1" w:styleId="84D641F6ECA24DF39DC155C6B9690152">
    <w:name w:val="84D641F6ECA24DF39DC155C6B9690152"/>
    <w:rsid w:val="00A85769"/>
  </w:style>
  <w:style w:type="paragraph" w:customStyle="1" w:styleId="97D8BCBBCE174A3B968D3CF05C926CD9">
    <w:name w:val="97D8BCBBCE174A3B968D3CF05C926CD9"/>
    <w:rsid w:val="00A85769"/>
  </w:style>
  <w:style w:type="paragraph" w:customStyle="1" w:styleId="44B89C2B8F3C484C9266C65DB0E20369">
    <w:name w:val="44B89C2B8F3C484C9266C65DB0E20369"/>
    <w:rsid w:val="00A85769"/>
  </w:style>
  <w:style w:type="paragraph" w:customStyle="1" w:styleId="BCC91919832F4ABDACDF4993281D6ACA1">
    <w:name w:val="BCC91919832F4ABDACDF4993281D6ACA1"/>
    <w:rsid w:val="00A85769"/>
    <w:rPr>
      <w:rFonts w:eastAsiaTheme="minorHAnsi"/>
      <w:lang w:eastAsia="en-US"/>
    </w:rPr>
  </w:style>
  <w:style w:type="paragraph" w:customStyle="1" w:styleId="B218FD6827874E468C59CFD49958DBCC1">
    <w:name w:val="B218FD6827874E468C59CFD49958DBCC1"/>
    <w:rsid w:val="00A85769"/>
    <w:rPr>
      <w:rFonts w:eastAsiaTheme="minorHAnsi"/>
      <w:lang w:eastAsia="en-US"/>
    </w:rPr>
  </w:style>
  <w:style w:type="paragraph" w:customStyle="1" w:styleId="2247C87D3E2A4CA1B952A90F5CA2078B1">
    <w:name w:val="2247C87D3E2A4CA1B952A90F5CA2078B1"/>
    <w:rsid w:val="00A85769"/>
    <w:rPr>
      <w:rFonts w:eastAsiaTheme="minorHAnsi"/>
      <w:lang w:eastAsia="en-US"/>
    </w:rPr>
  </w:style>
  <w:style w:type="paragraph" w:customStyle="1" w:styleId="AF6D11656B7E4E0385075F360801BAC21">
    <w:name w:val="AF6D11656B7E4E0385075F360801BAC21"/>
    <w:rsid w:val="00A85769"/>
    <w:rPr>
      <w:rFonts w:eastAsiaTheme="minorHAnsi"/>
      <w:lang w:eastAsia="en-US"/>
    </w:rPr>
  </w:style>
  <w:style w:type="paragraph" w:customStyle="1" w:styleId="707ADC68AA264012B83DC9C75AEC69BF1">
    <w:name w:val="707ADC68AA264012B83DC9C75AEC69BF1"/>
    <w:rsid w:val="00A85769"/>
    <w:rPr>
      <w:rFonts w:eastAsiaTheme="minorHAnsi"/>
      <w:lang w:eastAsia="en-US"/>
    </w:rPr>
  </w:style>
  <w:style w:type="paragraph" w:customStyle="1" w:styleId="19CCF2D2C8B44C38953805021CF2B36B1">
    <w:name w:val="19CCF2D2C8B44C38953805021CF2B36B1"/>
    <w:rsid w:val="00A85769"/>
    <w:rPr>
      <w:rFonts w:eastAsiaTheme="minorHAnsi"/>
      <w:lang w:eastAsia="en-US"/>
    </w:rPr>
  </w:style>
  <w:style w:type="paragraph" w:customStyle="1" w:styleId="FCAAFA3F23344D15BBA6A8CE5CE9F7E61">
    <w:name w:val="FCAAFA3F23344D15BBA6A8CE5CE9F7E61"/>
    <w:rsid w:val="00A85769"/>
    <w:rPr>
      <w:rFonts w:eastAsiaTheme="minorHAnsi"/>
      <w:lang w:eastAsia="en-US"/>
    </w:rPr>
  </w:style>
  <w:style w:type="paragraph" w:customStyle="1" w:styleId="7A003322A2E046E7B36EE6F4C1FA9EEB1">
    <w:name w:val="7A003322A2E046E7B36EE6F4C1FA9EEB1"/>
    <w:rsid w:val="00A85769"/>
    <w:rPr>
      <w:rFonts w:eastAsiaTheme="minorHAnsi"/>
      <w:lang w:eastAsia="en-US"/>
    </w:rPr>
  </w:style>
  <w:style w:type="paragraph" w:customStyle="1" w:styleId="DE2565F780744C29B5EE2B5459A368A91">
    <w:name w:val="DE2565F780744C29B5EE2B5459A368A91"/>
    <w:rsid w:val="00A85769"/>
    <w:rPr>
      <w:rFonts w:eastAsiaTheme="minorHAnsi"/>
      <w:lang w:eastAsia="en-US"/>
    </w:rPr>
  </w:style>
  <w:style w:type="paragraph" w:customStyle="1" w:styleId="A222B10F726F4A2B8CDBBF5CF527DD2C1">
    <w:name w:val="A222B10F726F4A2B8CDBBF5CF527DD2C1"/>
    <w:rsid w:val="00A85769"/>
    <w:rPr>
      <w:rFonts w:eastAsiaTheme="minorHAnsi"/>
      <w:lang w:eastAsia="en-US"/>
    </w:rPr>
  </w:style>
  <w:style w:type="paragraph" w:customStyle="1" w:styleId="9264146D36444211815386BB62AF34221">
    <w:name w:val="9264146D36444211815386BB62AF34221"/>
    <w:rsid w:val="00A85769"/>
    <w:rPr>
      <w:rFonts w:eastAsiaTheme="minorHAnsi"/>
      <w:lang w:eastAsia="en-US"/>
    </w:rPr>
  </w:style>
  <w:style w:type="paragraph" w:customStyle="1" w:styleId="CB63E3B6A4A445038A91F1FDBF10AACA1">
    <w:name w:val="CB63E3B6A4A445038A91F1FDBF10AACA1"/>
    <w:rsid w:val="00A85769"/>
    <w:rPr>
      <w:rFonts w:eastAsiaTheme="minorHAnsi"/>
      <w:lang w:eastAsia="en-US"/>
    </w:rPr>
  </w:style>
  <w:style w:type="paragraph" w:customStyle="1" w:styleId="C3C2B911BADC4E3A929392A9C0E2AD721">
    <w:name w:val="C3C2B911BADC4E3A929392A9C0E2AD721"/>
    <w:rsid w:val="00A85769"/>
    <w:rPr>
      <w:rFonts w:eastAsiaTheme="minorHAnsi"/>
      <w:lang w:eastAsia="en-US"/>
    </w:rPr>
  </w:style>
  <w:style w:type="paragraph" w:customStyle="1" w:styleId="A5C5AD95CFF344F7AB1DFA8140BA2A971">
    <w:name w:val="A5C5AD95CFF344F7AB1DFA8140BA2A971"/>
    <w:rsid w:val="00A85769"/>
    <w:rPr>
      <w:rFonts w:eastAsiaTheme="minorHAnsi"/>
      <w:lang w:eastAsia="en-US"/>
    </w:rPr>
  </w:style>
  <w:style w:type="paragraph" w:customStyle="1" w:styleId="DF23A367170C4E7C9C78C1CBAC78F25C1">
    <w:name w:val="DF23A367170C4E7C9C78C1CBAC78F25C1"/>
    <w:rsid w:val="00A85769"/>
    <w:rPr>
      <w:rFonts w:eastAsiaTheme="minorHAnsi"/>
      <w:lang w:eastAsia="en-US"/>
    </w:rPr>
  </w:style>
  <w:style w:type="paragraph" w:customStyle="1" w:styleId="D75B7AA2C343421B96792A5F80BD952A1">
    <w:name w:val="D75B7AA2C343421B96792A5F80BD952A1"/>
    <w:rsid w:val="00A85769"/>
    <w:rPr>
      <w:rFonts w:eastAsiaTheme="minorHAnsi"/>
      <w:lang w:eastAsia="en-US"/>
    </w:rPr>
  </w:style>
  <w:style w:type="paragraph" w:customStyle="1" w:styleId="980DAC0A9EED4CB68D64A75C4D31725B1">
    <w:name w:val="980DAC0A9EED4CB68D64A75C4D31725B1"/>
    <w:rsid w:val="00A85769"/>
    <w:rPr>
      <w:rFonts w:eastAsiaTheme="minorHAnsi"/>
      <w:lang w:eastAsia="en-US"/>
    </w:rPr>
  </w:style>
  <w:style w:type="paragraph" w:customStyle="1" w:styleId="CFF4B74B7A6541AB8E30F5B6F80A74FC1">
    <w:name w:val="CFF4B74B7A6541AB8E30F5B6F80A74FC1"/>
    <w:rsid w:val="00A85769"/>
    <w:rPr>
      <w:rFonts w:eastAsiaTheme="minorHAnsi"/>
      <w:lang w:eastAsia="en-US"/>
    </w:rPr>
  </w:style>
  <w:style w:type="paragraph" w:customStyle="1" w:styleId="329ABE64696B445F98F3A1F751520E781">
    <w:name w:val="329ABE64696B445F98F3A1F751520E781"/>
    <w:rsid w:val="00A85769"/>
    <w:rPr>
      <w:rFonts w:eastAsiaTheme="minorHAnsi"/>
      <w:lang w:eastAsia="en-US"/>
    </w:rPr>
  </w:style>
  <w:style w:type="paragraph" w:customStyle="1" w:styleId="49EEDD01C7544CF9B9CBB903ECC475071">
    <w:name w:val="49EEDD01C7544CF9B9CBB903ECC475071"/>
    <w:rsid w:val="00A85769"/>
    <w:rPr>
      <w:rFonts w:eastAsiaTheme="minorHAnsi"/>
      <w:lang w:eastAsia="en-US"/>
    </w:rPr>
  </w:style>
  <w:style w:type="paragraph" w:customStyle="1" w:styleId="BA57A5CF8F514FB8886492C1B6AC8BC81">
    <w:name w:val="BA57A5CF8F514FB8886492C1B6AC8BC81"/>
    <w:rsid w:val="00A85769"/>
    <w:rPr>
      <w:rFonts w:eastAsiaTheme="minorHAnsi"/>
      <w:lang w:eastAsia="en-US"/>
    </w:rPr>
  </w:style>
  <w:style w:type="paragraph" w:customStyle="1" w:styleId="94DBF46949FB4EEA9B1A5441EA1A63721">
    <w:name w:val="94DBF46949FB4EEA9B1A5441EA1A63721"/>
    <w:rsid w:val="00A85769"/>
    <w:rPr>
      <w:rFonts w:eastAsiaTheme="minorHAnsi"/>
      <w:lang w:eastAsia="en-US"/>
    </w:rPr>
  </w:style>
  <w:style w:type="paragraph" w:customStyle="1" w:styleId="2B4B52D5C6314D8E91754F31BB995816">
    <w:name w:val="2B4B52D5C6314D8E91754F31BB995816"/>
    <w:rsid w:val="00A85769"/>
    <w:rPr>
      <w:rFonts w:eastAsiaTheme="minorHAnsi"/>
      <w:lang w:eastAsia="en-US"/>
    </w:rPr>
  </w:style>
  <w:style w:type="paragraph" w:customStyle="1" w:styleId="3D194A09745B412E8D949D16FC2C0BA51">
    <w:name w:val="3D194A09745B412E8D949D16FC2C0BA51"/>
    <w:rsid w:val="00A85769"/>
    <w:rPr>
      <w:rFonts w:eastAsiaTheme="minorHAnsi"/>
      <w:lang w:eastAsia="en-US"/>
    </w:rPr>
  </w:style>
  <w:style w:type="paragraph" w:customStyle="1" w:styleId="8E98E66B93844B39AFA3D05E3C218E1B1">
    <w:name w:val="8E98E66B93844B39AFA3D05E3C218E1B1"/>
    <w:rsid w:val="00A85769"/>
    <w:rPr>
      <w:rFonts w:eastAsiaTheme="minorHAnsi"/>
      <w:lang w:eastAsia="en-US"/>
    </w:rPr>
  </w:style>
  <w:style w:type="paragraph" w:customStyle="1" w:styleId="33F6C0F379AD494999590BE06D44F6651">
    <w:name w:val="33F6C0F379AD494999590BE06D44F6651"/>
    <w:rsid w:val="00A85769"/>
    <w:rPr>
      <w:rFonts w:eastAsiaTheme="minorHAnsi"/>
      <w:lang w:eastAsia="en-US"/>
    </w:rPr>
  </w:style>
  <w:style w:type="paragraph" w:customStyle="1" w:styleId="10F0160A96054C0781BC93B40AE9BA2F1">
    <w:name w:val="10F0160A96054C0781BC93B40AE9BA2F1"/>
    <w:rsid w:val="00A85769"/>
    <w:rPr>
      <w:rFonts w:eastAsiaTheme="minorHAnsi"/>
      <w:lang w:eastAsia="en-US"/>
    </w:rPr>
  </w:style>
  <w:style w:type="paragraph" w:customStyle="1" w:styleId="DC3ADB180E774588A855C76F63EDB3711">
    <w:name w:val="DC3ADB180E774588A855C76F63EDB3711"/>
    <w:rsid w:val="00A85769"/>
    <w:rPr>
      <w:rFonts w:eastAsiaTheme="minorHAnsi"/>
      <w:lang w:eastAsia="en-US"/>
    </w:rPr>
  </w:style>
  <w:style w:type="paragraph" w:customStyle="1" w:styleId="08F8ACD620E04367938AA9737F7FA2E41">
    <w:name w:val="08F8ACD620E04367938AA9737F7FA2E41"/>
    <w:rsid w:val="00A85769"/>
    <w:rPr>
      <w:rFonts w:eastAsiaTheme="minorHAnsi"/>
      <w:lang w:eastAsia="en-US"/>
    </w:rPr>
  </w:style>
  <w:style w:type="paragraph" w:customStyle="1" w:styleId="6CCA35365C92428EA8C06D08DB940AA61">
    <w:name w:val="6CCA35365C92428EA8C06D08DB940AA61"/>
    <w:rsid w:val="00A8576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390FE191AA0414FB5477A94A77D6E311">
    <w:name w:val="1390FE191AA0414FB5477A94A77D6E311"/>
    <w:rsid w:val="00A8576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A5D34CD4D5E4AF7AB68509AFC25CD431">
    <w:name w:val="3A5D34CD4D5E4AF7AB68509AFC25CD431"/>
    <w:rsid w:val="00A8576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4C716EF238B4B4485AFA47D25A7765B1">
    <w:name w:val="34C716EF238B4B4485AFA47D25A7765B1"/>
    <w:rsid w:val="00A8576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5324C2943624531A1FB12DAD078F3001">
    <w:name w:val="85324C2943624531A1FB12DAD078F3001"/>
    <w:rsid w:val="00A8576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9F187F092E8490488A23D0953B94FB41">
    <w:name w:val="A9F187F092E8490488A23D0953B94FB41"/>
    <w:rsid w:val="00A8576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B42EF5DE7C3C454A87966847258363831">
    <w:name w:val="B42EF5DE7C3C454A87966847258363831"/>
    <w:rsid w:val="00A8576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55888A922ED436FAD289675807D2FB81">
    <w:name w:val="755888A922ED436FAD289675807D2FB81"/>
    <w:rsid w:val="00A8576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AC5302AF94B4E339FA7A1DA272AA67C1">
    <w:name w:val="3AC5302AF94B4E339FA7A1DA272AA67C1"/>
    <w:rsid w:val="00A85769"/>
    <w:rPr>
      <w:rFonts w:eastAsiaTheme="minorHAnsi"/>
      <w:lang w:eastAsia="en-US"/>
    </w:rPr>
  </w:style>
  <w:style w:type="paragraph" w:customStyle="1" w:styleId="AE71DE41E9EB45BE944CB989A42FE2201">
    <w:name w:val="AE71DE41E9EB45BE944CB989A42FE2201"/>
    <w:rsid w:val="00A85769"/>
    <w:rPr>
      <w:rFonts w:eastAsiaTheme="minorHAnsi"/>
      <w:lang w:eastAsia="en-US"/>
    </w:rPr>
  </w:style>
  <w:style w:type="paragraph" w:customStyle="1" w:styleId="DF2E7A20BEC14CCCB49463972DA9C2421">
    <w:name w:val="DF2E7A20BEC14CCCB49463972DA9C2421"/>
    <w:rsid w:val="00A85769"/>
    <w:rPr>
      <w:rFonts w:eastAsiaTheme="minorHAnsi"/>
      <w:lang w:eastAsia="en-US"/>
    </w:rPr>
  </w:style>
  <w:style w:type="paragraph" w:customStyle="1" w:styleId="3961FFCEF6C34BC785C548611ED791B71">
    <w:name w:val="3961FFCEF6C34BC785C548611ED791B71"/>
    <w:rsid w:val="00A85769"/>
    <w:rPr>
      <w:rFonts w:eastAsiaTheme="minorHAnsi"/>
      <w:lang w:eastAsia="en-US"/>
    </w:rPr>
  </w:style>
  <w:style w:type="paragraph" w:customStyle="1" w:styleId="4477ED3750434F36B9A0A3D4A7E791B41">
    <w:name w:val="4477ED3750434F36B9A0A3D4A7E791B41"/>
    <w:rsid w:val="00A85769"/>
    <w:rPr>
      <w:rFonts w:eastAsiaTheme="minorHAnsi"/>
      <w:lang w:eastAsia="en-US"/>
    </w:rPr>
  </w:style>
  <w:style w:type="paragraph" w:customStyle="1" w:styleId="64D218C6ACAC4D82A981C4370A6769E51">
    <w:name w:val="64D218C6ACAC4D82A981C4370A6769E51"/>
    <w:rsid w:val="00A85769"/>
    <w:rPr>
      <w:rFonts w:eastAsiaTheme="minorHAnsi"/>
      <w:lang w:eastAsia="en-US"/>
    </w:rPr>
  </w:style>
  <w:style w:type="paragraph" w:customStyle="1" w:styleId="DF28002C5C7447169EC3A46CE08D80B01">
    <w:name w:val="DF28002C5C7447169EC3A46CE08D80B01"/>
    <w:rsid w:val="00A85769"/>
    <w:rPr>
      <w:rFonts w:eastAsiaTheme="minorHAnsi"/>
      <w:lang w:eastAsia="en-US"/>
    </w:rPr>
  </w:style>
  <w:style w:type="paragraph" w:customStyle="1" w:styleId="BD5AA637F5B04BFBAD114B3BFBBF97031">
    <w:name w:val="BD5AA637F5B04BFBAD114B3BFBBF97031"/>
    <w:rsid w:val="00A85769"/>
    <w:rPr>
      <w:rFonts w:eastAsiaTheme="minorHAnsi"/>
      <w:lang w:eastAsia="en-US"/>
    </w:rPr>
  </w:style>
  <w:style w:type="paragraph" w:customStyle="1" w:styleId="1F41387134F047159B5FC0D92E410FBD1">
    <w:name w:val="1F41387134F047159B5FC0D92E410FBD1"/>
    <w:rsid w:val="00A85769"/>
    <w:rPr>
      <w:rFonts w:eastAsiaTheme="minorHAnsi"/>
      <w:lang w:eastAsia="en-US"/>
    </w:rPr>
  </w:style>
  <w:style w:type="paragraph" w:customStyle="1" w:styleId="D0255B6ECE704A70988C1A1FDC5C3C8E1">
    <w:name w:val="D0255B6ECE704A70988C1A1FDC5C3C8E1"/>
    <w:rsid w:val="00A85769"/>
    <w:rPr>
      <w:rFonts w:eastAsiaTheme="minorHAnsi"/>
      <w:lang w:eastAsia="en-US"/>
    </w:rPr>
  </w:style>
  <w:style w:type="paragraph" w:customStyle="1" w:styleId="78571B5751AE4656ADA6693650E2BE781">
    <w:name w:val="78571B5751AE4656ADA6693650E2BE781"/>
    <w:rsid w:val="00A85769"/>
    <w:rPr>
      <w:rFonts w:eastAsiaTheme="minorHAnsi"/>
      <w:lang w:eastAsia="en-US"/>
    </w:rPr>
  </w:style>
  <w:style w:type="paragraph" w:customStyle="1" w:styleId="FE1344655CA545228163481B7C791DEB1">
    <w:name w:val="FE1344655CA545228163481B7C791DEB1"/>
    <w:rsid w:val="00A85769"/>
    <w:rPr>
      <w:rFonts w:eastAsiaTheme="minorHAnsi"/>
      <w:lang w:eastAsia="en-US"/>
    </w:rPr>
  </w:style>
  <w:style w:type="paragraph" w:customStyle="1" w:styleId="A8AE4022067A4BFF9A052B4837DA11041">
    <w:name w:val="A8AE4022067A4BFF9A052B4837DA11041"/>
    <w:rsid w:val="00A85769"/>
    <w:rPr>
      <w:rFonts w:eastAsiaTheme="minorHAnsi"/>
      <w:lang w:eastAsia="en-US"/>
    </w:rPr>
  </w:style>
  <w:style w:type="paragraph" w:customStyle="1" w:styleId="75CC04938EE54A469AD3D40AD2A500581">
    <w:name w:val="75CC04938EE54A469AD3D40AD2A500581"/>
    <w:rsid w:val="00A85769"/>
    <w:rPr>
      <w:rFonts w:eastAsiaTheme="minorHAnsi"/>
      <w:lang w:eastAsia="en-US"/>
    </w:rPr>
  </w:style>
  <w:style w:type="paragraph" w:customStyle="1" w:styleId="7D7A0EAC89364A85815A7F70EFD433481">
    <w:name w:val="7D7A0EAC89364A85815A7F70EFD433481"/>
    <w:rsid w:val="00A85769"/>
    <w:rPr>
      <w:rFonts w:eastAsiaTheme="minorHAnsi"/>
      <w:lang w:eastAsia="en-US"/>
    </w:rPr>
  </w:style>
  <w:style w:type="paragraph" w:customStyle="1" w:styleId="7D03C0CFA10340E296E75CD8F6B52B5D1">
    <w:name w:val="7D03C0CFA10340E296E75CD8F6B52B5D1"/>
    <w:rsid w:val="00A85769"/>
    <w:rPr>
      <w:rFonts w:eastAsiaTheme="minorHAnsi"/>
      <w:lang w:eastAsia="en-US"/>
    </w:rPr>
  </w:style>
  <w:style w:type="paragraph" w:customStyle="1" w:styleId="1EF15BD23A66427DB955D21F48FD70461">
    <w:name w:val="1EF15BD23A66427DB955D21F48FD70461"/>
    <w:rsid w:val="00A85769"/>
    <w:rPr>
      <w:rFonts w:eastAsiaTheme="minorHAnsi"/>
      <w:lang w:eastAsia="en-US"/>
    </w:rPr>
  </w:style>
  <w:style w:type="paragraph" w:customStyle="1" w:styleId="8965290D498640DBAFB108C898A1DFC81">
    <w:name w:val="8965290D498640DBAFB108C898A1DFC81"/>
    <w:rsid w:val="00A85769"/>
    <w:rPr>
      <w:rFonts w:eastAsiaTheme="minorHAnsi"/>
      <w:lang w:eastAsia="en-US"/>
    </w:rPr>
  </w:style>
  <w:style w:type="paragraph" w:customStyle="1" w:styleId="A55F10A649784846A41C689102B73ACD1">
    <w:name w:val="A55F10A649784846A41C689102B73ACD1"/>
    <w:rsid w:val="00A85769"/>
    <w:rPr>
      <w:rFonts w:eastAsiaTheme="minorHAnsi"/>
      <w:lang w:eastAsia="en-US"/>
    </w:rPr>
  </w:style>
  <w:style w:type="paragraph" w:customStyle="1" w:styleId="03CB0814B47C4B1D9899F98F415923711">
    <w:name w:val="03CB0814B47C4B1D9899F98F415923711"/>
    <w:rsid w:val="00A85769"/>
    <w:rPr>
      <w:rFonts w:eastAsiaTheme="minorHAnsi"/>
      <w:lang w:eastAsia="en-US"/>
    </w:rPr>
  </w:style>
  <w:style w:type="paragraph" w:customStyle="1" w:styleId="84D641F6ECA24DF39DC155C6B96901521">
    <w:name w:val="84D641F6ECA24DF39DC155C6B96901521"/>
    <w:rsid w:val="00A85769"/>
    <w:rPr>
      <w:rFonts w:eastAsiaTheme="minorHAnsi"/>
      <w:lang w:eastAsia="en-US"/>
    </w:rPr>
  </w:style>
  <w:style w:type="paragraph" w:customStyle="1" w:styleId="97D8BCBBCE174A3B968D3CF05C926CD91">
    <w:name w:val="97D8BCBBCE174A3B968D3CF05C926CD91"/>
    <w:rsid w:val="00A85769"/>
    <w:rPr>
      <w:rFonts w:eastAsiaTheme="minorHAnsi"/>
      <w:lang w:eastAsia="en-US"/>
    </w:rPr>
  </w:style>
  <w:style w:type="paragraph" w:customStyle="1" w:styleId="44B89C2B8F3C484C9266C65DB0E203691">
    <w:name w:val="44B89C2B8F3C484C9266C65DB0E203691"/>
    <w:rsid w:val="00A85769"/>
    <w:rPr>
      <w:rFonts w:eastAsiaTheme="minorHAnsi"/>
      <w:lang w:eastAsia="en-US"/>
    </w:rPr>
  </w:style>
  <w:style w:type="paragraph" w:customStyle="1" w:styleId="258C54E931E44AEC8B054C97ED191AD3">
    <w:name w:val="258C54E931E44AEC8B054C97ED191AD3"/>
    <w:rsid w:val="00A85769"/>
    <w:rPr>
      <w:rFonts w:eastAsiaTheme="minorHAnsi"/>
      <w:lang w:eastAsia="en-US"/>
    </w:rPr>
  </w:style>
  <w:style w:type="paragraph" w:customStyle="1" w:styleId="4CEC586FDBC44E0E8C227D387CC1DBC5">
    <w:name w:val="4CEC586FDBC44E0E8C227D387CC1DBC5"/>
    <w:rsid w:val="00BA4F99"/>
  </w:style>
  <w:style w:type="paragraph" w:customStyle="1" w:styleId="4A7281978F96440F868896BA7AB03F92">
    <w:name w:val="4A7281978F96440F868896BA7AB03F92"/>
    <w:rsid w:val="00BA4F99"/>
  </w:style>
  <w:style w:type="paragraph" w:customStyle="1" w:styleId="4995882F22BB49A6A4EC4A7E8034CE79">
    <w:name w:val="4995882F22BB49A6A4EC4A7E8034CE79"/>
    <w:rsid w:val="00BA4F99"/>
  </w:style>
  <w:style w:type="paragraph" w:customStyle="1" w:styleId="ABA288E689184F7A84FB65D874D44E91">
    <w:name w:val="ABA288E689184F7A84FB65D874D44E91"/>
    <w:rsid w:val="00BA4F99"/>
  </w:style>
  <w:style w:type="paragraph" w:customStyle="1" w:styleId="EFD335B9DBEE47B3937D7C4DD25F90A4">
    <w:name w:val="EFD335B9DBEE47B3937D7C4DD25F90A4"/>
    <w:rsid w:val="00BA4F99"/>
  </w:style>
  <w:style w:type="paragraph" w:customStyle="1" w:styleId="BCC91919832F4ABDACDF4993281D6ACA2">
    <w:name w:val="BCC91919832F4ABDACDF4993281D6ACA2"/>
    <w:rsid w:val="00BA4F99"/>
    <w:rPr>
      <w:rFonts w:eastAsiaTheme="minorHAnsi"/>
      <w:lang w:eastAsia="en-US"/>
    </w:rPr>
  </w:style>
  <w:style w:type="paragraph" w:customStyle="1" w:styleId="B218FD6827874E468C59CFD49958DBCC2">
    <w:name w:val="B218FD6827874E468C59CFD49958DBCC2"/>
    <w:rsid w:val="00BA4F99"/>
    <w:rPr>
      <w:rFonts w:eastAsiaTheme="minorHAnsi"/>
      <w:lang w:eastAsia="en-US"/>
    </w:rPr>
  </w:style>
  <w:style w:type="paragraph" w:customStyle="1" w:styleId="2247C87D3E2A4CA1B952A90F5CA2078B2">
    <w:name w:val="2247C87D3E2A4CA1B952A90F5CA2078B2"/>
    <w:rsid w:val="00BA4F99"/>
    <w:rPr>
      <w:rFonts w:eastAsiaTheme="minorHAnsi"/>
      <w:lang w:eastAsia="en-US"/>
    </w:rPr>
  </w:style>
  <w:style w:type="paragraph" w:customStyle="1" w:styleId="AF6D11656B7E4E0385075F360801BAC22">
    <w:name w:val="AF6D11656B7E4E0385075F360801BAC22"/>
    <w:rsid w:val="00BA4F99"/>
    <w:rPr>
      <w:rFonts w:eastAsiaTheme="minorHAnsi"/>
      <w:lang w:eastAsia="en-US"/>
    </w:rPr>
  </w:style>
  <w:style w:type="paragraph" w:customStyle="1" w:styleId="707ADC68AA264012B83DC9C75AEC69BF2">
    <w:name w:val="707ADC68AA264012B83DC9C75AEC69BF2"/>
    <w:rsid w:val="00BA4F99"/>
    <w:rPr>
      <w:rFonts w:eastAsiaTheme="minorHAnsi"/>
      <w:lang w:eastAsia="en-US"/>
    </w:rPr>
  </w:style>
  <w:style w:type="paragraph" w:customStyle="1" w:styleId="19CCF2D2C8B44C38953805021CF2B36B2">
    <w:name w:val="19CCF2D2C8B44C38953805021CF2B36B2"/>
    <w:rsid w:val="00BA4F99"/>
    <w:rPr>
      <w:rFonts w:eastAsiaTheme="minorHAnsi"/>
      <w:lang w:eastAsia="en-US"/>
    </w:rPr>
  </w:style>
  <w:style w:type="paragraph" w:customStyle="1" w:styleId="FCAAFA3F23344D15BBA6A8CE5CE9F7E62">
    <w:name w:val="FCAAFA3F23344D15BBA6A8CE5CE9F7E62"/>
    <w:rsid w:val="00BA4F99"/>
    <w:rPr>
      <w:rFonts w:eastAsiaTheme="minorHAnsi"/>
      <w:lang w:eastAsia="en-US"/>
    </w:rPr>
  </w:style>
  <w:style w:type="paragraph" w:customStyle="1" w:styleId="7A003322A2E046E7B36EE6F4C1FA9EEB2">
    <w:name w:val="7A003322A2E046E7B36EE6F4C1FA9EEB2"/>
    <w:rsid w:val="00BA4F99"/>
    <w:rPr>
      <w:rFonts w:eastAsiaTheme="minorHAnsi"/>
      <w:lang w:eastAsia="en-US"/>
    </w:rPr>
  </w:style>
  <w:style w:type="paragraph" w:customStyle="1" w:styleId="DE2565F780744C29B5EE2B5459A368A92">
    <w:name w:val="DE2565F780744C29B5EE2B5459A368A92"/>
    <w:rsid w:val="00BA4F99"/>
    <w:rPr>
      <w:rFonts w:eastAsiaTheme="minorHAnsi"/>
      <w:lang w:eastAsia="en-US"/>
    </w:rPr>
  </w:style>
  <w:style w:type="paragraph" w:customStyle="1" w:styleId="A222B10F726F4A2B8CDBBF5CF527DD2C2">
    <w:name w:val="A222B10F726F4A2B8CDBBF5CF527DD2C2"/>
    <w:rsid w:val="00BA4F99"/>
    <w:rPr>
      <w:rFonts w:eastAsiaTheme="minorHAnsi"/>
      <w:lang w:eastAsia="en-US"/>
    </w:rPr>
  </w:style>
  <w:style w:type="paragraph" w:customStyle="1" w:styleId="9264146D36444211815386BB62AF34222">
    <w:name w:val="9264146D36444211815386BB62AF34222"/>
    <w:rsid w:val="00BA4F99"/>
    <w:rPr>
      <w:rFonts w:eastAsiaTheme="minorHAnsi"/>
      <w:lang w:eastAsia="en-US"/>
    </w:rPr>
  </w:style>
  <w:style w:type="paragraph" w:customStyle="1" w:styleId="CB63E3B6A4A445038A91F1FDBF10AACA2">
    <w:name w:val="CB63E3B6A4A445038A91F1FDBF10AACA2"/>
    <w:rsid w:val="00BA4F99"/>
    <w:rPr>
      <w:rFonts w:eastAsiaTheme="minorHAnsi"/>
      <w:lang w:eastAsia="en-US"/>
    </w:rPr>
  </w:style>
  <w:style w:type="paragraph" w:customStyle="1" w:styleId="C3C2B911BADC4E3A929392A9C0E2AD722">
    <w:name w:val="C3C2B911BADC4E3A929392A9C0E2AD722"/>
    <w:rsid w:val="00BA4F99"/>
    <w:rPr>
      <w:rFonts w:eastAsiaTheme="minorHAnsi"/>
      <w:lang w:eastAsia="en-US"/>
    </w:rPr>
  </w:style>
  <w:style w:type="paragraph" w:customStyle="1" w:styleId="A5C5AD95CFF344F7AB1DFA8140BA2A972">
    <w:name w:val="A5C5AD95CFF344F7AB1DFA8140BA2A972"/>
    <w:rsid w:val="00BA4F99"/>
    <w:rPr>
      <w:rFonts w:eastAsiaTheme="minorHAnsi"/>
      <w:lang w:eastAsia="en-US"/>
    </w:rPr>
  </w:style>
  <w:style w:type="paragraph" w:customStyle="1" w:styleId="DF23A367170C4E7C9C78C1CBAC78F25C2">
    <w:name w:val="DF23A367170C4E7C9C78C1CBAC78F25C2"/>
    <w:rsid w:val="00BA4F99"/>
    <w:rPr>
      <w:rFonts w:eastAsiaTheme="minorHAnsi"/>
      <w:lang w:eastAsia="en-US"/>
    </w:rPr>
  </w:style>
  <w:style w:type="paragraph" w:customStyle="1" w:styleId="D75B7AA2C343421B96792A5F80BD952A2">
    <w:name w:val="D75B7AA2C343421B96792A5F80BD952A2"/>
    <w:rsid w:val="00BA4F99"/>
    <w:rPr>
      <w:rFonts w:eastAsiaTheme="minorHAnsi"/>
      <w:lang w:eastAsia="en-US"/>
    </w:rPr>
  </w:style>
  <w:style w:type="paragraph" w:customStyle="1" w:styleId="980DAC0A9EED4CB68D64A75C4D31725B2">
    <w:name w:val="980DAC0A9EED4CB68D64A75C4D31725B2"/>
    <w:rsid w:val="00BA4F99"/>
    <w:rPr>
      <w:rFonts w:eastAsiaTheme="minorHAnsi"/>
      <w:lang w:eastAsia="en-US"/>
    </w:rPr>
  </w:style>
  <w:style w:type="paragraph" w:customStyle="1" w:styleId="CFF4B74B7A6541AB8E30F5B6F80A74FC2">
    <w:name w:val="CFF4B74B7A6541AB8E30F5B6F80A74FC2"/>
    <w:rsid w:val="00BA4F99"/>
    <w:rPr>
      <w:rFonts w:eastAsiaTheme="minorHAnsi"/>
      <w:lang w:eastAsia="en-US"/>
    </w:rPr>
  </w:style>
  <w:style w:type="paragraph" w:customStyle="1" w:styleId="329ABE64696B445F98F3A1F751520E782">
    <w:name w:val="329ABE64696B445F98F3A1F751520E782"/>
    <w:rsid w:val="00BA4F99"/>
    <w:rPr>
      <w:rFonts w:eastAsiaTheme="minorHAnsi"/>
      <w:lang w:eastAsia="en-US"/>
    </w:rPr>
  </w:style>
  <w:style w:type="paragraph" w:customStyle="1" w:styleId="49EEDD01C7544CF9B9CBB903ECC475072">
    <w:name w:val="49EEDD01C7544CF9B9CBB903ECC475072"/>
    <w:rsid w:val="00BA4F99"/>
    <w:rPr>
      <w:rFonts w:eastAsiaTheme="minorHAnsi"/>
      <w:lang w:eastAsia="en-US"/>
    </w:rPr>
  </w:style>
  <w:style w:type="paragraph" w:customStyle="1" w:styleId="BA57A5CF8F514FB8886492C1B6AC8BC82">
    <w:name w:val="BA57A5CF8F514FB8886492C1B6AC8BC82"/>
    <w:rsid w:val="00BA4F99"/>
    <w:rPr>
      <w:rFonts w:eastAsiaTheme="minorHAnsi"/>
      <w:lang w:eastAsia="en-US"/>
    </w:rPr>
  </w:style>
  <w:style w:type="paragraph" w:customStyle="1" w:styleId="94DBF46949FB4EEA9B1A5441EA1A63722">
    <w:name w:val="94DBF46949FB4EEA9B1A5441EA1A63722"/>
    <w:rsid w:val="00BA4F99"/>
    <w:rPr>
      <w:rFonts w:eastAsiaTheme="minorHAnsi"/>
      <w:lang w:eastAsia="en-US"/>
    </w:rPr>
  </w:style>
  <w:style w:type="paragraph" w:customStyle="1" w:styleId="2B4B52D5C6314D8E91754F31BB9958161">
    <w:name w:val="2B4B52D5C6314D8E91754F31BB9958161"/>
    <w:rsid w:val="00BA4F99"/>
    <w:rPr>
      <w:rFonts w:eastAsiaTheme="minorHAnsi"/>
      <w:lang w:eastAsia="en-US"/>
    </w:rPr>
  </w:style>
  <w:style w:type="paragraph" w:customStyle="1" w:styleId="3D194A09745B412E8D949D16FC2C0BA52">
    <w:name w:val="3D194A09745B412E8D949D16FC2C0BA52"/>
    <w:rsid w:val="00BA4F99"/>
    <w:rPr>
      <w:rFonts w:eastAsiaTheme="minorHAnsi"/>
      <w:lang w:eastAsia="en-US"/>
    </w:rPr>
  </w:style>
  <w:style w:type="paragraph" w:customStyle="1" w:styleId="8E98E66B93844B39AFA3D05E3C218E1B2">
    <w:name w:val="8E98E66B93844B39AFA3D05E3C218E1B2"/>
    <w:rsid w:val="00BA4F99"/>
    <w:rPr>
      <w:rFonts w:eastAsiaTheme="minorHAnsi"/>
      <w:lang w:eastAsia="en-US"/>
    </w:rPr>
  </w:style>
  <w:style w:type="paragraph" w:customStyle="1" w:styleId="33F6C0F379AD494999590BE06D44F6652">
    <w:name w:val="33F6C0F379AD494999590BE06D44F6652"/>
    <w:rsid w:val="00BA4F99"/>
    <w:rPr>
      <w:rFonts w:eastAsiaTheme="minorHAnsi"/>
      <w:lang w:eastAsia="en-US"/>
    </w:rPr>
  </w:style>
  <w:style w:type="paragraph" w:customStyle="1" w:styleId="10F0160A96054C0781BC93B40AE9BA2F2">
    <w:name w:val="10F0160A96054C0781BC93B40AE9BA2F2"/>
    <w:rsid w:val="00BA4F99"/>
    <w:rPr>
      <w:rFonts w:eastAsiaTheme="minorHAnsi"/>
      <w:lang w:eastAsia="en-US"/>
    </w:rPr>
  </w:style>
  <w:style w:type="paragraph" w:customStyle="1" w:styleId="DC3ADB180E774588A855C76F63EDB3712">
    <w:name w:val="DC3ADB180E774588A855C76F63EDB3712"/>
    <w:rsid w:val="00BA4F99"/>
    <w:rPr>
      <w:rFonts w:eastAsiaTheme="minorHAnsi"/>
      <w:lang w:eastAsia="en-US"/>
    </w:rPr>
  </w:style>
  <w:style w:type="paragraph" w:customStyle="1" w:styleId="08F8ACD620E04367938AA9737F7FA2E42">
    <w:name w:val="08F8ACD620E04367938AA9737F7FA2E42"/>
    <w:rsid w:val="00BA4F99"/>
    <w:rPr>
      <w:rFonts w:eastAsiaTheme="minorHAnsi"/>
      <w:lang w:eastAsia="en-US"/>
    </w:rPr>
  </w:style>
  <w:style w:type="paragraph" w:customStyle="1" w:styleId="6CCA35365C92428EA8C06D08DB940AA62">
    <w:name w:val="6CCA35365C92428EA8C06D08DB940AA62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390FE191AA0414FB5477A94A77D6E312">
    <w:name w:val="1390FE191AA0414FB5477A94A77D6E312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A5D34CD4D5E4AF7AB68509AFC25CD432">
    <w:name w:val="3A5D34CD4D5E4AF7AB68509AFC25CD432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4C716EF238B4B4485AFA47D25A7765B2">
    <w:name w:val="34C716EF238B4B4485AFA47D25A7765B2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85324C2943624531A1FB12DAD078F3002">
    <w:name w:val="85324C2943624531A1FB12DAD078F3002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9F187F092E8490488A23D0953B94FB42">
    <w:name w:val="A9F187F092E8490488A23D0953B94FB42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BA288E689184F7A84FB65D874D44E911">
    <w:name w:val="ABA288E689184F7A84FB65D874D44E911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EFD335B9DBEE47B3937D7C4DD25F90A41">
    <w:name w:val="EFD335B9DBEE47B3937D7C4DD25F90A41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961FFCEF6C34BC785C548611ED791B72">
    <w:name w:val="3961FFCEF6C34BC785C548611ED791B72"/>
    <w:rsid w:val="00BA4F99"/>
    <w:rPr>
      <w:rFonts w:eastAsiaTheme="minorHAnsi"/>
      <w:lang w:eastAsia="en-US"/>
    </w:rPr>
  </w:style>
  <w:style w:type="paragraph" w:customStyle="1" w:styleId="4477ED3750434F36B9A0A3D4A7E791B42">
    <w:name w:val="4477ED3750434F36B9A0A3D4A7E791B42"/>
    <w:rsid w:val="00BA4F99"/>
    <w:rPr>
      <w:rFonts w:eastAsiaTheme="minorHAnsi"/>
      <w:lang w:eastAsia="en-US"/>
    </w:rPr>
  </w:style>
  <w:style w:type="paragraph" w:customStyle="1" w:styleId="64D218C6ACAC4D82A981C4370A6769E52">
    <w:name w:val="64D218C6ACAC4D82A981C4370A6769E52"/>
    <w:rsid w:val="00BA4F99"/>
    <w:rPr>
      <w:rFonts w:eastAsiaTheme="minorHAnsi"/>
      <w:lang w:eastAsia="en-US"/>
    </w:rPr>
  </w:style>
  <w:style w:type="paragraph" w:customStyle="1" w:styleId="DF28002C5C7447169EC3A46CE08D80B02">
    <w:name w:val="DF28002C5C7447169EC3A46CE08D80B02"/>
    <w:rsid w:val="00BA4F99"/>
    <w:rPr>
      <w:rFonts w:eastAsiaTheme="minorHAnsi"/>
      <w:lang w:eastAsia="en-US"/>
    </w:rPr>
  </w:style>
  <w:style w:type="paragraph" w:customStyle="1" w:styleId="BD5AA637F5B04BFBAD114B3BFBBF97032">
    <w:name w:val="BD5AA637F5B04BFBAD114B3BFBBF97032"/>
    <w:rsid w:val="00BA4F99"/>
    <w:rPr>
      <w:rFonts w:eastAsiaTheme="minorHAnsi"/>
      <w:lang w:eastAsia="en-US"/>
    </w:rPr>
  </w:style>
  <w:style w:type="paragraph" w:customStyle="1" w:styleId="1F41387134F047159B5FC0D92E410FBD2">
    <w:name w:val="1F41387134F047159B5FC0D92E410FBD2"/>
    <w:rsid w:val="00BA4F99"/>
    <w:rPr>
      <w:rFonts w:eastAsiaTheme="minorHAnsi"/>
      <w:lang w:eastAsia="en-US"/>
    </w:rPr>
  </w:style>
  <w:style w:type="paragraph" w:customStyle="1" w:styleId="D0255B6ECE704A70988C1A1FDC5C3C8E2">
    <w:name w:val="D0255B6ECE704A70988C1A1FDC5C3C8E2"/>
    <w:rsid w:val="00BA4F99"/>
    <w:rPr>
      <w:rFonts w:eastAsiaTheme="minorHAnsi"/>
      <w:lang w:eastAsia="en-US"/>
    </w:rPr>
  </w:style>
  <w:style w:type="paragraph" w:customStyle="1" w:styleId="78571B5751AE4656ADA6693650E2BE782">
    <w:name w:val="78571B5751AE4656ADA6693650E2BE782"/>
    <w:rsid w:val="00BA4F99"/>
    <w:rPr>
      <w:rFonts w:eastAsiaTheme="minorHAnsi"/>
      <w:lang w:eastAsia="en-US"/>
    </w:rPr>
  </w:style>
  <w:style w:type="paragraph" w:customStyle="1" w:styleId="FE1344655CA545228163481B7C791DEB2">
    <w:name w:val="FE1344655CA545228163481B7C791DEB2"/>
    <w:rsid w:val="00BA4F99"/>
    <w:rPr>
      <w:rFonts w:eastAsiaTheme="minorHAnsi"/>
      <w:lang w:eastAsia="en-US"/>
    </w:rPr>
  </w:style>
  <w:style w:type="paragraph" w:customStyle="1" w:styleId="A8AE4022067A4BFF9A052B4837DA11042">
    <w:name w:val="A8AE4022067A4BFF9A052B4837DA11042"/>
    <w:rsid w:val="00BA4F99"/>
    <w:rPr>
      <w:rFonts w:eastAsiaTheme="minorHAnsi"/>
      <w:lang w:eastAsia="en-US"/>
    </w:rPr>
  </w:style>
  <w:style w:type="paragraph" w:customStyle="1" w:styleId="75CC04938EE54A469AD3D40AD2A500582">
    <w:name w:val="75CC04938EE54A469AD3D40AD2A500582"/>
    <w:rsid w:val="00BA4F99"/>
    <w:rPr>
      <w:rFonts w:eastAsiaTheme="minorHAnsi"/>
      <w:lang w:eastAsia="en-US"/>
    </w:rPr>
  </w:style>
  <w:style w:type="paragraph" w:customStyle="1" w:styleId="7D7A0EAC89364A85815A7F70EFD433482">
    <w:name w:val="7D7A0EAC89364A85815A7F70EFD433482"/>
    <w:rsid w:val="00BA4F99"/>
    <w:rPr>
      <w:rFonts w:eastAsiaTheme="minorHAnsi"/>
      <w:lang w:eastAsia="en-US"/>
    </w:rPr>
  </w:style>
  <w:style w:type="paragraph" w:customStyle="1" w:styleId="7D03C0CFA10340E296E75CD8F6B52B5D2">
    <w:name w:val="7D03C0CFA10340E296E75CD8F6B52B5D2"/>
    <w:rsid w:val="00BA4F99"/>
    <w:rPr>
      <w:rFonts w:eastAsiaTheme="minorHAnsi"/>
      <w:lang w:eastAsia="en-US"/>
    </w:rPr>
  </w:style>
  <w:style w:type="paragraph" w:customStyle="1" w:styleId="1EF15BD23A66427DB955D21F48FD70462">
    <w:name w:val="1EF15BD23A66427DB955D21F48FD70462"/>
    <w:rsid w:val="00BA4F99"/>
    <w:rPr>
      <w:rFonts w:eastAsiaTheme="minorHAnsi"/>
      <w:lang w:eastAsia="en-US"/>
    </w:rPr>
  </w:style>
  <w:style w:type="paragraph" w:customStyle="1" w:styleId="8965290D498640DBAFB108C898A1DFC82">
    <w:name w:val="8965290D498640DBAFB108C898A1DFC82"/>
    <w:rsid w:val="00BA4F99"/>
    <w:rPr>
      <w:rFonts w:eastAsiaTheme="minorHAnsi"/>
      <w:lang w:eastAsia="en-US"/>
    </w:rPr>
  </w:style>
  <w:style w:type="paragraph" w:customStyle="1" w:styleId="A55F10A649784846A41C689102B73ACD2">
    <w:name w:val="A55F10A649784846A41C689102B73ACD2"/>
    <w:rsid w:val="00BA4F99"/>
    <w:rPr>
      <w:rFonts w:eastAsiaTheme="minorHAnsi"/>
      <w:lang w:eastAsia="en-US"/>
    </w:rPr>
  </w:style>
  <w:style w:type="paragraph" w:customStyle="1" w:styleId="03CB0814B47C4B1D9899F98F415923712">
    <w:name w:val="03CB0814B47C4B1D9899F98F415923712"/>
    <w:rsid w:val="00BA4F99"/>
    <w:rPr>
      <w:rFonts w:eastAsiaTheme="minorHAnsi"/>
      <w:lang w:eastAsia="en-US"/>
    </w:rPr>
  </w:style>
  <w:style w:type="paragraph" w:customStyle="1" w:styleId="84D641F6ECA24DF39DC155C6B96901522">
    <w:name w:val="84D641F6ECA24DF39DC155C6B96901522"/>
    <w:rsid w:val="00BA4F99"/>
    <w:rPr>
      <w:rFonts w:eastAsiaTheme="minorHAnsi"/>
      <w:lang w:eastAsia="en-US"/>
    </w:rPr>
  </w:style>
  <w:style w:type="paragraph" w:customStyle="1" w:styleId="4A7281978F96440F868896BA7AB03F921">
    <w:name w:val="4A7281978F96440F868896BA7AB03F921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4995882F22BB49A6A4EC4A7E8034CE791">
    <w:name w:val="4995882F22BB49A6A4EC4A7E8034CE791"/>
    <w:rsid w:val="00BA4F99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7D8BCBBCE174A3B968D3CF05C926CD92">
    <w:name w:val="97D8BCBBCE174A3B968D3CF05C926CD92"/>
    <w:rsid w:val="00BA4F99"/>
    <w:rPr>
      <w:rFonts w:eastAsiaTheme="minorHAnsi"/>
      <w:lang w:eastAsia="en-US"/>
    </w:rPr>
  </w:style>
  <w:style w:type="paragraph" w:customStyle="1" w:styleId="44B89C2B8F3C484C9266C65DB0E203692">
    <w:name w:val="44B89C2B8F3C484C9266C65DB0E203692"/>
    <w:rsid w:val="00BA4F99"/>
    <w:rPr>
      <w:rFonts w:eastAsiaTheme="minorHAnsi"/>
      <w:lang w:eastAsia="en-US"/>
    </w:rPr>
  </w:style>
  <w:style w:type="paragraph" w:customStyle="1" w:styleId="258C54E931E44AEC8B054C97ED191AD31">
    <w:name w:val="258C54E931E44AEC8B054C97ED191AD31"/>
    <w:rsid w:val="00BA4F99"/>
    <w:rPr>
      <w:rFonts w:eastAsiaTheme="minorHAnsi"/>
      <w:lang w:eastAsia="en-US"/>
    </w:rPr>
  </w:style>
  <w:style w:type="paragraph" w:customStyle="1" w:styleId="C32BB435718446BC8640597EF2AF8137">
    <w:name w:val="C32BB435718446BC8640597EF2AF8137"/>
    <w:rsid w:val="00BA4F99"/>
  </w:style>
  <w:style w:type="paragraph" w:customStyle="1" w:styleId="4576BCBB0AE1468584D9AEDCCCED6062">
    <w:name w:val="4576BCBB0AE1468584D9AEDCCCED6062"/>
    <w:rsid w:val="00BA4F99"/>
  </w:style>
  <w:style w:type="paragraph" w:customStyle="1" w:styleId="B3C82882EE9549FF8CA701BD0E45FEDD">
    <w:name w:val="B3C82882EE9549FF8CA701BD0E45FEDD"/>
    <w:rsid w:val="00BA4F99"/>
  </w:style>
  <w:style w:type="paragraph" w:customStyle="1" w:styleId="8ED77AB87C3D4E71964F74CE41B5E36E">
    <w:name w:val="8ED77AB87C3D4E71964F74CE41B5E36E"/>
    <w:rsid w:val="00BA4F99"/>
  </w:style>
  <w:style w:type="paragraph" w:customStyle="1" w:styleId="33CAAE169CA9494DA1E6636D4F7D82F5">
    <w:name w:val="33CAAE169CA9494DA1E6636D4F7D82F5"/>
    <w:rsid w:val="00BA4F99"/>
  </w:style>
  <w:style w:type="paragraph" w:customStyle="1" w:styleId="0056BEC0EE1146878C555661FA149CF8">
    <w:name w:val="0056BEC0EE1146878C555661FA149CF8"/>
    <w:rsid w:val="00BA4F99"/>
  </w:style>
  <w:style w:type="paragraph" w:customStyle="1" w:styleId="73431C75F3554CA6BED1F629C88BDD5E">
    <w:name w:val="73431C75F3554CA6BED1F629C88BDD5E"/>
    <w:rsid w:val="00BA4F99"/>
  </w:style>
  <w:style w:type="paragraph" w:customStyle="1" w:styleId="0D6B9D19204449E8B15766FC43C292A3">
    <w:name w:val="0D6B9D19204449E8B15766FC43C292A3"/>
    <w:rsid w:val="00BA4F99"/>
  </w:style>
  <w:style w:type="paragraph" w:customStyle="1" w:styleId="B7A1E27EAAAC4A1C881C3F7F83835905">
    <w:name w:val="B7A1E27EAAAC4A1C881C3F7F83835905"/>
    <w:rsid w:val="00BA4F99"/>
  </w:style>
  <w:style w:type="paragraph" w:customStyle="1" w:styleId="7E0999D9BE9D4B71A0FED651AFEDEE0B">
    <w:name w:val="7E0999D9BE9D4B71A0FED651AFEDEE0B"/>
    <w:rsid w:val="00BA4F99"/>
  </w:style>
  <w:style w:type="paragraph" w:customStyle="1" w:styleId="CCC25A4DC0A84806A9629777FDB797E5">
    <w:name w:val="CCC25A4DC0A84806A9629777FDB797E5"/>
    <w:rsid w:val="00BA4F99"/>
  </w:style>
  <w:style w:type="paragraph" w:customStyle="1" w:styleId="4D7B6F1BB1E748F482947A088040BE34">
    <w:name w:val="4D7B6F1BB1E748F482947A088040BE34"/>
    <w:rsid w:val="00BA4F99"/>
  </w:style>
  <w:style w:type="paragraph" w:customStyle="1" w:styleId="D92DF8AD2E0A41D8AB890A415BBA71D7">
    <w:name w:val="D92DF8AD2E0A41D8AB890A415BBA71D7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6B377498C524DC4BDA4DC689A3E21BA">
    <w:name w:val="86B377498C524DC4BDA4DC689A3E21BA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9D6E6D37DBA549939AB038BACA52E29F">
    <w:name w:val="9D6E6D37DBA549939AB038BACA52E29F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547F29282AEB48548D3DAA083A20150E">
    <w:name w:val="547F29282AEB48548D3DAA083A20150E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3CFB61DBB5C46A187187A423FD96316">
    <w:name w:val="53CFB61DBB5C46A187187A423FD96316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F6F9DF168AC8464EA85B78979955604B">
    <w:name w:val="F6F9DF168AC8464EA85B78979955604B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7D8BCBBCE174A3B968D3CF05C926CD93">
    <w:name w:val="97D8BCBBCE174A3B968D3CF05C926CD93"/>
    <w:rsid w:val="00C535E1"/>
    <w:rPr>
      <w:rFonts w:eastAsiaTheme="minorHAnsi"/>
      <w:lang w:eastAsia="en-US"/>
    </w:rPr>
  </w:style>
  <w:style w:type="paragraph" w:customStyle="1" w:styleId="44B89C2B8F3C484C9266C65DB0E203693">
    <w:name w:val="44B89C2B8F3C484C9266C65DB0E203693"/>
    <w:rsid w:val="00C535E1"/>
    <w:rPr>
      <w:rFonts w:eastAsiaTheme="minorHAnsi"/>
      <w:lang w:eastAsia="en-US"/>
    </w:rPr>
  </w:style>
  <w:style w:type="paragraph" w:customStyle="1" w:styleId="258C54E931E44AEC8B054C97ED191AD32">
    <w:name w:val="258C54E931E44AEC8B054C97ED191AD32"/>
    <w:rsid w:val="00C535E1"/>
    <w:rPr>
      <w:rFonts w:eastAsiaTheme="minorHAnsi"/>
      <w:lang w:eastAsia="en-US"/>
    </w:rPr>
  </w:style>
  <w:style w:type="paragraph" w:customStyle="1" w:styleId="11CFC868D22B478CBF051B38BA94FF72">
    <w:name w:val="11CFC868D22B478CBF051B38BA94FF72"/>
    <w:rsid w:val="00C535E1"/>
  </w:style>
  <w:style w:type="paragraph" w:customStyle="1" w:styleId="3F5CC49B70FE4B8C9D972A6029DDC147">
    <w:name w:val="3F5CC49B70FE4B8C9D972A6029DDC147"/>
    <w:rsid w:val="00C535E1"/>
  </w:style>
  <w:style w:type="paragraph" w:customStyle="1" w:styleId="53B1803132C04EE09FF39809EEC3DC59">
    <w:name w:val="53B1803132C04EE09FF39809EEC3DC59"/>
    <w:rsid w:val="00C535E1"/>
  </w:style>
  <w:style w:type="paragraph" w:customStyle="1" w:styleId="D92DF8AD2E0A41D8AB890A415BBA71D71">
    <w:name w:val="D92DF8AD2E0A41D8AB890A415BBA71D71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6B377498C524DC4BDA4DC689A3E21BA1">
    <w:name w:val="86B377498C524DC4BDA4DC689A3E21BA1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9D6E6D37DBA549939AB038BACA52E29F1">
    <w:name w:val="9D6E6D37DBA549939AB038BACA52E29F1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547F29282AEB48548D3DAA083A20150E1">
    <w:name w:val="547F29282AEB48548D3DAA083A20150E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3CFB61DBB5C46A187187A423FD963161">
    <w:name w:val="53CFB61DBB5C46A187187A423FD96316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F6F9DF168AC8464EA85B78979955604B1">
    <w:name w:val="F6F9DF168AC8464EA85B78979955604B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1CFC868D22B478CBF051B38BA94FF721">
    <w:name w:val="11CFC868D22B478CBF051B38BA94FF72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F5CC49B70FE4B8C9D972A6029DDC1471">
    <w:name w:val="3F5CC49B70FE4B8C9D972A6029DDC147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3B1803132C04EE09FF39809EEC3DC591">
    <w:name w:val="53B1803132C04EE09FF39809EEC3DC59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7797E7B7AFB472680215E597653675C">
    <w:name w:val="37797E7B7AFB472680215E597653675C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AE7DEF71D13492FB06E7AE8CE0E7BBC">
    <w:name w:val="9AE7DEF71D13492FB06E7AE8CE0E7BBC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846E0AD61E742E690B556BB001AD186">
    <w:name w:val="3846E0AD61E742E690B556BB001AD186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7D8BCBBCE174A3B968D3CF05C926CD94">
    <w:name w:val="97D8BCBBCE174A3B968D3CF05C926CD94"/>
    <w:rsid w:val="00C535E1"/>
    <w:rPr>
      <w:rFonts w:eastAsiaTheme="minorHAnsi"/>
      <w:lang w:eastAsia="en-US"/>
    </w:rPr>
  </w:style>
  <w:style w:type="paragraph" w:customStyle="1" w:styleId="44B89C2B8F3C484C9266C65DB0E203694">
    <w:name w:val="44B89C2B8F3C484C9266C65DB0E203694"/>
    <w:rsid w:val="00C535E1"/>
    <w:rPr>
      <w:rFonts w:eastAsiaTheme="minorHAnsi"/>
      <w:lang w:eastAsia="en-US"/>
    </w:rPr>
  </w:style>
  <w:style w:type="paragraph" w:customStyle="1" w:styleId="258C54E931E44AEC8B054C97ED191AD33">
    <w:name w:val="258C54E931E44AEC8B054C97ED191AD33"/>
    <w:rsid w:val="00C535E1"/>
    <w:rPr>
      <w:rFonts w:eastAsiaTheme="minorHAnsi"/>
      <w:lang w:eastAsia="en-US"/>
    </w:rPr>
  </w:style>
  <w:style w:type="paragraph" w:customStyle="1" w:styleId="D551F06DE54547629F1D1B4EA3593CE1">
    <w:name w:val="D551F06DE54547629F1D1B4EA3593CE1"/>
    <w:rsid w:val="00C535E1"/>
  </w:style>
  <w:style w:type="paragraph" w:customStyle="1" w:styleId="7B6F27EBC92D4A00B23E196178600FDE">
    <w:name w:val="7B6F27EBC92D4A00B23E196178600FDE"/>
    <w:rsid w:val="00C535E1"/>
  </w:style>
  <w:style w:type="paragraph" w:customStyle="1" w:styleId="EEA29C5AE3824844AB2D0F2D3C9B5D18">
    <w:name w:val="EEA29C5AE3824844AB2D0F2D3C9B5D18"/>
    <w:rsid w:val="00C535E1"/>
  </w:style>
  <w:style w:type="paragraph" w:customStyle="1" w:styleId="7CE1AE84B6654487848CEE0666DBBF29">
    <w:name w:val="7CE1AE84B6654487848CEE0666DBBF29"/>
    <w:rsid w:val="00C535E1"/>
  </w:style>
  <w:style w:type="paragraph" w:customStyle="1" w:styleId="AB406D437F7C4670A7782D1ECC5794D3">
    <w:name w:val="AB406D437F7C4670A7782D1ECC5794D3"/>
    <w:rsid w:val="00C535E1"/>
  </w:style>
  <w:style w:type="paragraph" w:customStyle="1" w:styleId="6EB4B20297064208AD80BE82257E9002">
    <w:name w:val="6EB4B20297064208AD80BE82257E9002"/>
    <w:rsid w:val="00C535E1"/>
  </w:style>
  <w:style w:type="paragraph" w:customStyle="1" w:styleId="6EC9C70981774B77B033321C244E9F13">
    <w:name w:val="6EC9C70981774B77B033321C244E9F13"/>
    <w:rsid w:val="00C535E1"/>
  </w:style>
  <w:style w:type="paragraph" w:customStyle="1" w:styleId="DBC27F16F9EE4A97AAB7DD37810BFC1E">
    <w:name w:val="DBC27F16F9EE4A97AAB7DD37810BFC1E"/>
    <w:rsid w:val="00C535E1"/>
  </w:style>
  <w:style w:type="paragraph" w:customStyle="1" w:styleId="156FE66A026F4FFEB2ABD427CEF6A2A3">
    <w:name w:val="156FE66A026F4FFEB2ABD427CEF6A2A3"/>
    <w:rsid w:val="00C535E1"/>
  </w:style>
  <w:style w:type="paragraph" w:customStyle="1" w:styleId="5DDB3DAA2B5B49E3B6554D5417FF3E1C">
    <w:name w:val="5DDB3DAA2B5B49E3B6554D5417FF3E1C"/>
    <w:rsid w:val="00C535E1"/>
  </w:style>
  <w:style w:type="paragraph" w:customStyle="1" w:styleId="D92DF8AD2E0A41D8AB890A415BBA71D72">
    <w:name w:val="D92DF8AD2E0A41D8AB890A415BBA71D72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6B377498C524DC4BDA4DC689A3E21BA2">
    <w:name w:val="86B377498C524DC4BDA4DC689A3E21BA2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9D6E6D37DBA549939AB038BACA52E29F2">
    <w:name w:val="9D6E6D37DBA549939AB038BACA52E29F2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547F29282AEB48548D3DAA083A20150E2">
    <w:name w:val="547F29282AEB48548D3DAA083A20150E2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3CFB61DBB5C46A187187A423FD963162">
    <w:name w:val="53CFB61DBB5C46A187187A423FD963162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F6F9DF168AC8464EA85B78979955604B2">
    <w:name w:val="F6F9DF168AC8464EA85B78979955604B2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1CFC868D22B478CBF051B38BA94FF722">
    <w:name w:val="11CFC868D22B478CBF051B38BA94FF722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F5CC49B70FE4B8C9D972A6029DDC1472">
    <w:name w:val="3F5CC49B70FE4B8C9D972A6029DDC1472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3B1803132C04EE09FF39809EEC3DC592">
    <w:name w:val="53B1803132C04EE09FF39809EEC3DC592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7797E7B7AFB472680215E597653675C1">
    <w:name w:val="37797E7B7AFB472680215E597653675C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AE7DEF71D13492FB06E7AE8CE0E7BBC1">
    <w:name w:val="9AE7DEF71D13492FB06E7AE8CE0E7BBC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3846E0AD61E742E690B556BB001AD1861">
    <w:name w:val="3846E0AD61E742E690B556BB001AD186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551F06DE54547629F1D1B4EA3593CE11">
    <w:name w:val="D551F06DE54547629F1D1B4EA3593CE1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B6F27EBC92D4A00B23E196178600FDE1">
    <w:name w:val="7B6F27EBC92D4A00B23E196178600FDE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EEA29C5AE3824844AB2D0F2D3C9B5D181">
    <w:name w:val="EEA29C5AE3824844AB2D0F2D3C9B5D18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7CE1AE84B6654487848CEE0666DBBF291">
    <w:name w:val="7CE1AE84B6654487848CEE0666DBBF29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AB406D437F7C4670A7782D1ECC5794D31">
    <w:name w:val="AB406D437F7C4670A7782D1ECC5794D3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EB4B20297064208AD80BE82257E90021">
    <w:name w:val="6EB4B20297064208AD80BE82257E9002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0FDBE2DA9948455FBF7465454D3E1356">
    <w:name w:val="0FDBE2DA9948455FBF7465454D3E1356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03B56C2230E41418D50AC7D7B30330A">
    <w:name w:val="203B56C2230E41418D50AC7D7B30330A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4C449E9817E4B9BAEB59B0F190A4CEE">
    <w:name w:val="B4C449E9817E4B9BAEB59B0F190A4CEE"/>
    <w:rsid w:val="00C535E1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6EC9C70981774B77B033321C244E9F131">
    <w:name w:val="6EC9C70981774B77B033321C244E9F13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DBC27F16F9EE4A97AAB7DD37810BFC1E1">
    <w:name w:val="DBC27F16F9EE4A97AAB7DD37810BFC1E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156FE66A026F4FFEB2ABD427CEF6A2A31">
    <w:name w:val="156FE66A026F4FFEB2ABD427CEF6A2A3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DDB3DAA2B5B49E3B6554D5417FF3E1C1">
    <w:name w:val="5DDB3DAA2B5B49E3B6554D5417FF3E1C1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69299BD833BD4A5E9F37E5CB0D20174A">
    <w:name w:val="69299BD833BD4A5E9F37E5CB0D20174A"/>
    <w:rsid w:val="00C535E1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97D8BCBBCE174A3B968D3CF05C926CD95">
    <w:name w:val="97D8BCBBCE174A3B968D3CF05C926CD95"/>
    <w:rsid w:val="00C535E1"/>
    <w:rPr>
      <w:rFonts w:eastAsiaTheme="minorHAnsi"/>
      <w:lang w:eastAsia="en-US"/>
    </w:rPr>
  </w:style>
  <w:style w:type="paragraph" w:customStyle="1" w:styleId="44B89C2B8F3C484C9266C65DB0E203695">
    <w:name w:val="44B89C2B8F3C484C9266C65DB0E203695"/>
    <w:rsid w:val="00C535E1"/>
    <w:rPr>
      <w:rFonts w:eastAsiaTheme="minorHAnsi"/>
      <w:lang w:eastAsia="en-US"/>
    </w:rPr>
  </w:style>
  <w:style w:type="paragraph" w:customStyle="1" w:styleId="258C54E931E44AEC8B054C97ED191AD34">
    <w:name w:val="258C54E931E44AEC8B054C97ED191AD34"/>
    <w:rsid w:val="00C535E1"/>
    <w:rPr>
      <w:rFonts w:eastAsiaTheme="minorHAnsi"/>
      <w:lang w:eastAsia="en-US"/>
    </w:rPr>
  </w:style>
  <w:style w:type="paragraph" w:customStyle="1" w:styleId="A02C7F07D9AB4B36933B846AD9CD4BC8">
    <w:name w:val="A02C7F07D9AB4B36933B846AD9CD4BC8"/>
    <w:rsid w:val="00C535E1"/>
  </w:style>
  <w:style w:type="paragraph" w:customStyle="1" w:styleId="3980934396E64757A2C0E233C6422B03">
    <w:name w:val="3980934396E64757A2C0E233C6422B03"/>
    <w:rsid w:val="00C535E1"/>
  </w:style>
  <w:style w:type="paragraph" w:customStyle="1" w:styleId="8B02DA5788F443A39A3B7EB03D842DC4">
    <w:name w:val="8B02DA5788F443A39A3B7EB03D842DC4"/>
    <w:rsid w:val="00C535E1"/>
  </w:style>
  <w:style w:type="paragraph" w:customStyle="1" w:styleId="C74DF2FA9F1F4E35ABABCCB80DE77C05">
    <w:name w:val="C74DF2FA9F1F4E35ABABCCB80DE77C05"/>
    <w:rsid w:val="00C535E1"/>
  </w:style>
  <w:style w:type="paragraph" w:customStyle="1" w:styleId="47959218812B4B01A2F318F12E25FE07">
    <w:name w:val="47959218812B4B01A2F318F12E25FE07"/>
    <w:rsid w:val="00C535E1"/>
  </w:style>
  <w:style w:type="paragraph" w:customStyle="1" w:styleId="921E17329C6349C687BFD13E34153581">
    <w:name w:val="921E17329C6349C687BFD13E34153581"/>
    <w:rsid w:val="00C535E1"/>
  </w:style>
  <w:style w:type="paragraph" w:customStyle="1" w:styleId="149F0057DFAC450DA7D5D53A3D757787">
    <w:name w:val="149F0057DFAC450DA7D5D53A3D757787"/>
    <w:rsid w:val="00C535E1"/>
  </w:style>
  <w:style w:type="paragraph" w:customStyle="1" w:styleId="1BAFE2A9FC734389A10509ED3DC2ECC8">
    <w:name w:val="1BAFE2A9FC734389A10509ED3DC2ECC8"/>
    <w:rsid w:val="00C535E1"/>
  </w:style>
  <w:style w:type="paragraph" w:customStyle="1" w:styleId="5F0012C3BE0D4101AF078954FABBA1D3">
    <w:name w:val="5F0012C3BE0D4101AF078954FABBA1D3"/>
    <w:rsid w:val="00C535E1"/>
  </w:style>
  <w:style w:type="paragraph" w:customStyle="1" w:styleId="1AC3E3E213C14B509D0A0D2DBD38DC14">
    <w:name w:val="1AC3E3E213C14B509D0A0D2DBD38DC14"/>
    <w:rsid w:val="00C535E1"/>
  </w:style>
  <w:style w:type="paragraph" w:customStyle="1" w:styleId="CE5F0E6595154CBC84C6084FCE49C4BC">
    <w:name w:val="CE5F0E6595154CBC84C6084FCE49C4BC"/>
    <w:rsid w:val="005B2A8D"/>
  </w:style>
  <w:style w:type="paragraph" w:customStyle="1" w:styleId="DEA293E0059E43208C3F8FD816810615">
    <w:name w:val="DEA293E0059E43208C3F8FD816810615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703DA5D136D2421CA964077C7DFCF56D">
    <w:name w:val="703DA5D136D2421CA964077C7DFCF56D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EF7C7D40B5E443C5B502447DDF2AD8AF">
    <w:name w:val="EF7C7D40B5E443C5B502447DDF2AD8AF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BB3953D36D34C5497BFDB73A7239117">
    <w:name w:val="FBB3953D36D34C5497BFDB73A7239117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C4550D31EB74F2B8913E1849DED5F86">
    <w:name w:val="FC4550D31EB74F2B8913E1849DED5F86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93A1701B38946FE989A29DC3D1A2D79">
    <w:name w:val="893A1701B38946FE989A29DC3D1A2D79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09997B88BCC4CB7BF7CB743F83EF180">
    <w:name w:val="C09997B88BCC4CB7BF7CB743F83EF180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DFF88D89B7442C180C4873AEFC85310">
    <w:name w:val="1DFF88D89B7442C180C4873AEFC85310"/>
    <w:rsid w:val="005B2A8D"/>
    <w:rPr>
      <w:rFonts w:eastAsiaTheme="minorHAnsi"/>
      <w:lang w:eastAsia="en-US"/>
    </w:rPr>
  </w:style>
  <w:style w:type="paragraph" w:customStyle="1" w:styleId="4177A4920A5F44A6B59B75DA8DA5BF24">
    <w:name w:val="4177A4920A5F44A6B59B75DA8DA5BF24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E5F0E6595154CBC84C6084FCE49C4BC1">
    <w:name w:val="CE5F0E6595154CBC84C6084FCE49C4BC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3BC71444E4A44059BF29904A596A29BB">
    <w:name w:val="3BC71444E4A44059BF29904A596A29BB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D83CEB520C64E42A8D3A51AF0EE6C13">
    <w:name w:val="FD83CEB520C64E42A8D3A51AF0EE6C1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78BC65CAE704A8EB86B4023AF73EEB6">
    <w:name w:val="878BC65CAE704A8EB86B4023AF73EEB6"/>
    <w:rsid w:val="005B2A8D"/>
  </w:style>
  <w:style w:type="paragraph" w:customStyle="1" w:styleId="DEA293E0059E43208C3F8FD8168106151">
    <w:name w:val="DEA293E0059E43208C3F8FD816810615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703DA5D136D2421CA964077C7DFCF56D1">
    <w:name w:val="703DA5D136D2421CA964077C7DFCF56D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EF7C7D40B5E443C5B502447DDF2AD8AF1">
    <w:name w:val="EF7C7D40B5E443C5B502447DDF2AD8AF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BB3953D36D34C5497BFDB73A72391171">
    <w:name w:val="FBB3953D36D34C5497BFDB73A7239117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C4550D31EB74F2B8913E1849DED5F861">
    <w:name w:val="FC4550D31EB74F2B8913E1849DED5F86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93A1701B38946FE989A29DC3D1A2D791">
    <w:name w:val="893A1701B38946FE989A29DC3D1A2D79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09997B88BCC4CB7BF7CB743F83EF1801">
    <w:name w:val="C09997B88BCC4CB7BF7CB743F83EF180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DFF88D89B7442C180C4873AEFC853101">
    <w:name w:val="1DFF88D89B7442C180C4873AEFC853101"/>
    <w:rsid w:val="005B2A8D"/>
    <w:rPr>
      <w:rFonts w:eastAsiaTheme="minorHAnsi"/>
      <w:lang w:eastAsia="en-US"/>
    </w:rPr>
  </w:style>
  <w:style w:type="paragraph" w:customStyle="1" w:styleId="4177A4920A5F44A6B59B75DA8DA5BF241">
    <w:name w:val="4177A4920A5F44A6B59B75DA8DA5BF24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E5F0E6595154CBC84C6084FCE49C4BC2">
    <w:name w:val="CE5F0E6595154CBC84C6084FCE49C4BC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3BC71444E4A44059BF29904A596A29BB1">
    <w:name w:val="3BC71444E4A44059BF29904A596A29BB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D83CEB520C64E42A8D3A51AF0EE6C131">
    <w:name w:val="FD83CEB520C64E42A8D3A51AF0EE6C13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DCAF3E15BF0343B69E3D4AF020EE3CE1">
    <w:name w:val="DCAF3E15BF0343B69E3D4AF020EE3CE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59C75F58EA8E4171AE8C2E442CD913F3">
    <w:name w:val="59C75F58EA8E4171AE8C2E442CD913F3"/>
    <w:rsid w:val="005B2A8D"/>
  </w:style>
  <w:style w:type="paragraph" w:customStyle="1" w:styleId="DEA293E0059E43208C3F8FD8168106152">
    <w:name w:val="DEA293E0059E43208C3F8FD816810615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703DA5D136D2421CA964077C7DFCF56D2">
    <w:name w:val="703DA5D136D2421CA964077C7DFCF56D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EF7C7D40B5E443C5B502447DDF2AD8AF2">
    <w:name w:val="EF7C7D40B5E443C5B502447DDF2AD8AF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BB3953D36D34C5497BFDB73A72391172">
    <w:name w:val="FBB3953D36D34C5497BFDB73A7239117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C4550D31EB74F2B8913E1849DED5F862">
    <w:name w:val="FC4550D31EB74F2B8913E1849DED5F86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93A1701B38946FE989A29DC3D1A2D792">
    <w:name w:val="893A1701B38946FE989A29DC3D1A2D79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09997B88BCC4CB7BF7CB743F83EF1802">
    <w:name w:val="C09997B88BCC4CB7BF7CB743F83EF180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DFF88D89B7442C180C4873AEFC853102">
    <w:name w:val="1DFF88D89B7442C180C4873AEFC853102"/>
    <w:rsid w:val="005B2A8D"/>
    <w:rPr>
      <w:rFonts w:eastAsiaTheme="minorHAnsi"/>
      <w:lang w:eastAsia="en-US"/>
    </w:rPr>
  </w:style>
  <w:style w:type="paragraph" w:customStyle="1" w:styleId="4177A4920A5F44A6B59B75DA8DA5BF242">
    <w:name w:val="4177A4920A5F44A6B59B75DA8DA5BF24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E5F0E6595154CBC84C6084FCE49C4BC3">
    <w:name w:val="CE5F0E6595154CBC84C6084FCE49C4BC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3BC71444E4A44059BF29904A596A29BB2">
    <w:name w:val="3BC71444E4A44059BF29904A596A29BB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D83CEB520C64E42A8D3A51AF0EE6C132">
    <w:name w:val="FD83CEB520C64E42A8D3A51AF0EE6C13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DCAF3E15BF0343B69E3D4AF020EE3CE11">
    <w:name w:val="DCAF3E15BF0343B69E3D4AF020EE3CE1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styleId="BodyText">
    <w:name w:val="Body Text"/>
    <w:basedOn w:val="Normal"/>
    <w:link w:val="BodyTextChar"/>
    <w:qFormat/>
    <w:rsid w:val="00AA0E54"/>
    <w:pPr>
      <w:spacing w:before="120" w:after="120" w:line="240" w:lineRule="auto"/>
    </w:pPr>
    <w:rPr>
      <w:rFonts w:ascii="Arial" w:eastAsiaTheme="minorHAnsi" w:hAnsi="Arial"/>
      <w:noProof/>
      <w:color w:val="000000" w:themeColor="text1"/>
      <w:lang w:eastAsia="en-US"/>
    </w:rPr>
  </w:style>
  <w:style w:type="character" w:customStyle="1" w:styleId="BodyTextChar">
    <w:name w:val="Body Text Char"/>
    <w:basedOn w:val="DefaultParagraphFont"/>
    <w:link w:val="BodyText"/>
    <w:rsid w:val="00AA0E54"/>
    <w:rPr>
      <w:rFonts w:ascii="Arial" w:eastAsiaTheme="minorHAnsi" w:hAnsi="Arial"/>
      <w:noProof/>
      <w:color w:val="000000" w:themeColor="text1"/>
      <w:lang w:eastAsia="en-US"/>
    </w:rPr>
  </w:style>
  <w:style w:type="paragraph" w:customStyle="1" w:styleId="5A02D5C984004641B4D582B40F462B26">
    <w:name w:val="5A02D5C984004641B4D582B40F462B26"/>
    <w:rsid w:val="005B2A8D"/>
    <w:rPr>
      <w:rFonts w:eastAsiaTheme="minorHAnsi"/>
      <w:lang w:eastAsia="en-US"/>
    </w:rPr>
  </w:style>
  <w:style w:type="paragraph" w:customStyle="1" w:styleId="59C75F58EA8E4171AE8C2E442CD913F31">
    <w:name w:val="59C75F58EA8E4171AE8C2E442CD913F3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DEA293E0059E43208C3F8FD8168106153">
    <w:name w:val="DEA293E0059E43208C3F8FD816810615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703DA5D136D2421CA964077C7DFCF56D3">
    <w:name w:val="703DA5D136D2421CA964077C7DFCF56D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EF7C7D40B5E443C5B502447DDF2AD8AF3">
    <w:name w:val="EF7C7D40B5E443C5B502447DDF2AD8AF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BB3953D36D34C5497BFDB73A72391173">
    <w:name w:val="FBB3953D36D34C5497BFDB73A7239117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C4550D31EB74F2B8913E1849DED5F863">
    <w:name w:val="FC4550D31EB74F2B8913E1849DED5F86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93A1701B38946FE989A29DC3D1A2D793">
    <w:name w:val="893A1701B38946FE989A29DC3D1A2D79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09997B88BCC4CB7BF7CB743F83EF1803">
    <w:name w:val="C09997B88BCC4CB7BF7CB743F83EF180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DFF88D89B7442C180C4873AEFC853103">
    <w:name w:val="1DFF88D89B7442C180C4873AEFC853103"/>
    <w:rsid w:val="005B2A8D"/>
    <w:rPr>
      <w:rFonts w:eastAsiaTheme="minorHAnsi"/>
      <w:lang w:eastAsia="en-US"/>
    </w:rPr>
  </w:style>
  <w:style w:type="paragraph" w:customStyle="1" w:styleId="4177A4920A5F44A6B59B75DA8DA5BF243">
    <w:name w:val="4177A4920A5F44A6B59B75DA8DA5BF24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E5F0E6595154CBC84C6084FCE49C4BC4">
    <w:name w:val="CE5F0E6595154CBC84C6084FCE49C4BC4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3BC71444E4A44059BF29904A596A29BB3">
    <w:name w:val="3BC71444E4A44059BF29904A596A29BB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D83CEB520C64E42A8D3A51AF0EE6C133">
    <w:name w:val="FD83CEB520C64E42A8D3A51AF0EE6C133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DCAF3E15BF0343B69E3D4AF020EE3CE12">
    <w:name w:val="DCAF3E15BF0343B69E3D4AF020EE3CE1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5A02D5C984004641B4D582B40F462B261">
    <w:name w:val="5A02D5C984004641B4D582B40F462B261"/>
    <w:rsid w:val="005B2A8D"/>
    <w:rPr>
      <w:rFonts w:eastAsiaTheme="minorHAnsi"/>
      <w:lang w:eastAsia="en-US"/>
    </w:rPr>
  </w:style>
  <w:style w:type="paragraph" w:customStyle="1" w:styleId="59C75F58EA8E4171AE8C2E442CD913F32">
    <w:name w:val="59C75F58EA8E4171AE8C2E442CD913F32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4A3548671AED4277AF81C662CE4C0A61">
    <w:name w:val="4A3548671AED4277AF81C662CE4C0A61"/>
    <w:rsid w:val="005B2A8D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077958F6C962479CAD9BB7C0116390F2">
    <w:name w:val="077958F6C962479CAD9BB7C0116390F2"/>
    <w:rsid w:val="005B2A8D"/>
  </w:style>
  <w:style w:type="paragraph" w:customStyle="1" w:styleId="59B6731312BB431682E92EEF791E413C">
    <w:name w:val="59B6731312BB431682E92EEF791E413C"/>
    <w:rsid w:val="005B2A8D"/>
  </w:style>
  <w:style w:type="paragraph" w:customStyle="1" w:styleId="6D2F39B6EEF14F1AAA1B0F3960D239F7">
    <w:name w:val="6D2F39B6EEF14F1AAA1B0F3960D239F7"/>
    <w:rsid w:val="005B2A8D"/>
  </w:style>
  <w:style w:type="paragraph" w:customStyle="1" w:styleId="B7B19D4E47E44805935B4C9AE1D64D8C">
    <w:name w:val="B7B19D4E47E44805935B4C9AE1D64D8C"/>
    <w:rsid w:val="005B2A8D"/>
  </w:style>
  <w:style w:type="paragraph" w:customStyle="1" w:styleId="3B6F1AD5C8904201BFF640E4FBB9DD7D">
    <w:name w:val="3B6F1AD5C8904201BFF640E4FBB9DD7D"/>
    <w:rsid w:val="005B2A8D"/>
  </w:style>
  <w:style w:type="paragraph" w:customStyle="1" w:styleId="D407B2EE21854BF5B880DA460E2BFD2C">
    <w:name w:val="D407B2EE21854BF5B880DA460E2BFD2C"/>
    <w:rsid w:val="005B2A8D"/>
  </w:style>
  <w:style w:type="paragraph" w:customStyle="1" w:styleId="9494F72C4839448FB8317659717C40E4">
    <w:name w:val="9494F72C4839448FB8317659717C40E4"/>
    <w:rsid w:val="005B2A8D"/>
  </w:style>
  <w:style w:type="paragraph" w:customStyle="1" w:styleId="295247FEECA141C6906C88A215BDE5A4">
    <w:name w:val="295247FEECA141C6906C88A215BDE5A4"/>
    <w:rsid w:val="005B2A8D"/>
  </w:style>
  <w:style w:type="paragraph" w:customStyle="1" w:styleId="37D246422A52483886B8F91169C1D57D">
    <w:name w:val="37D246422A52483886B8F91169C1D57D"/>
    <w:rsid w:val="005B2A8D"/>
  </w:style>
  <w:style w:type="paragraph" w:customStyle="1" w:styleId="6F1CFB7FBDD94A81912B84F6C2DF6317">
    <w:name w:val="6F1CFB7FBDD94A81912B84F6C2DF6317"/>
    <w:rsid w:val="005B2A8D"/>
  </w:style>
  <w:style w:type="paragraph" w:customStyle="1" w:styleId="472CC6371AE74C29B9B7B9DDBB9CF2FB">
    <w:name w:val="472CC6371AE74C29B9B7B9DDBB9CF2FB"/>
    <w:rsid w:val="005B2A8D"/>
  </w:style>
  <w:style w:type="paragraph" w:customStyle="1" w:styleId="1A80E0E9647E4296B9ACD8AC7EBE1506">
    <w:name w:val="1A80E0E9647E4296B9ACD8AC7EBE1506"/>
    <w:rsid w:val="005B2A8D"/>
  </w:style>
  <w:style w:type="paragraph" w:customStyle="1" w:styleId="178F702BB67F47FDA690C969889F9B82">
    <w:name w:val="178F702BB67F47FDA690C969889F9B82"/>
    <w:rsid w:val="005B2A8D"/>
  </w:style>
  <w:style w:type="paragraph" w:customStyle="1" w:styleId="2E7CA15AEAD940F5A70A0C124FEE85BE">
    <w:name w:val="2E7CA15AEAD940F5A70A0C124FEE85BE"/>
    <w:rsid w:val="005B2A8D"/>
  </w:style>
  <w:style w:type="paragraph" w:customStyle="1" w:styleId="8D10D887D66445FF8494FAE19CB74255">
    <w:name w:val="8D10D887D66445FF8494FAE19CB74255"/>
    <w:rsid w:val="005B2A8D"/>
  </w:style>
  <w:style w:type="paragraph" w:customStyle="1" w:styleId="9BA28F817B59473E9890FE0363AEEA0E">
    <w:name w:val="9BA28F817B59473E9890FE0363AEEA0E"/>
    <w:rsid w:val="005B2A8D"/>
  </w:style>
  <w:style w:type="paragraph" w:customStyle="1" w:styleId="96E999673BA842339FC8127CE3EBEC56">
    <w:name w:val="96E999673BA842339FC8127CE3EBEC56"/>
    <w:rsid w:val="005B2A8D"/>
  </w:style>
  <w:style w:type="paragraph" w:customStyle="1" w:styleId="B0F179EEB91F4EDAABE2FAD0D4F536CF">
    <w:name w:val="B0F179EEB91F4EDAABE2FAD0D4F536CF"/>
    <w:rsid w:val="005B2A8D"/>
  </w:style>
  <w:style w:type="paragraph" w:customStyle="1" w:styleId="AEBE6D3F3BCC43938FE36148EC6B3C7A">
    <w:name w:val="AEBE6D3F3BCC43938FE36148EC6B3C7A"/>
    <w:rsid w:val="005B2A8D"/>
  </w:style>
  <w:style w:type="paragraph" w:customStyle="1" w:styleId="B75B2B61D34140BA967EE53575B9A660">
    <w:name w:val="B75B2B61D34140BA967EE53575B9A660"/>
    <w:rsid w:val="005B2A8D"/>
  </w:style>
  <w:style w:type="paragraph" w:customStyle="1" w:styleId="F5AD7FE14D5D4692AA2DD9A0D385FB4C">
    <w:name w:val="F5AD7FE14D5D4692AA2DD9A0D385FB4C"/>
    <w:rsid w:val="005B2A8D"/>
  </w:style>
  <w:style w:type="paragraph" w:customStyle="1" w:styleId="4F0D33D28C7E4689B91CA628A64C2295">
    <w:name w:val="4F0D33D28C7E4689B91CA628A64C2295"/>
    <w:rsid w:val="005B2A8D"/>
  </w:style>
  <w:style w:type="paragraph" w:customStyle="1" w:styleId="29DBADA2267C4C52A089FC525AFA49AD">
    <w:name w:val="29DBADA2267C4C52A089FC525AFA49AD"/>
    <w:rsid w:val="005B2A8D"/>
  </w:style>
  <w:style w:type="paragraph" w:customStyle="1" w:styleId="D21C523EC0A34B22981882E994F3FCBB">
    <w:name w:val="D21C523EC0A34B22981882E994F3FCBB"/>
    <w:rsid w:val="005B2A8D"/>
  </w:style>
  <w:style w:type="paragraph" w:customStyle="1" w:styleId="244DFA729680404DB5A2836B0851D1C8">
    <w:name w:val="244DFA729680404DB5A2836B0851D1C8"/>
    <w:rsid w:val="005B2A8D"/>
  </w:style>
  <w:style w:type="paragraph" w:customStyle="1" w:styleId="6BFF1A15DE944998AD32E721222DE915">
    <w:name w:val="6BFF1A15DE944998AD32E721222DE915"/>
    <w:rsid w:val="005B2A8D"/>
  </w:style>
  <w:style w:type="paragraph" w:customStyle="1" w:styleId="BF571A18ADEF4BF59CD211F4E24B89C0">
    <w:name w:val="BF571A18ADEF4BF59CD211F4E24B89C0"/>
    <w:rsid w:val="005B2A8D"/>
  </w:style>
  <w:style w:type="paragraph" w:customStyle="1" w:styleId="B17FEF52405B4B7E968229AB025F6705">
    <w:name w:val="B17FEF52405B4B7E968229AB025F6705"/>
    <w:rsid w:val="005B2A8D"/>
  </w:style>
  <w:style w:type="paragraph" w:customStyle="1" w:styleId="A6D645E0F5F44D0F978C57E73941F9E7">
    <w:name w:val="A6D645E0F5F44D0F978C57E73941F9E7"/>
    <w:rsid w:val="005B2A8D"/>
  </w:style>
  <w:style w:type="paragraph" w:customStyle="1" w:styleId="ACFA09B9A294488696A40B670D85C9FD">
    <w:name w:val="ACFA09B9A294488696A40B670D85C9FD"/>
    <w:rsid w:val="005B2A8D"/>
  </w:style>
  <w:style w:type="paragraph" w:customStyle="1" w:styleId="91C4390DF30B4876BD5DAABC6005183D">
    <w:name w:val="91C4390DF30B4876BD5DAABC6005183D"/>
    <w:rsid w:val="005B2A8D"/>
  </w:style>
  <w:style w:type="paragraph" w:customStyle="1" w:styleId="BF9F1956FCCC4944BBE5A6BE45FE7BC9">
    <w:name w:val="BF9F1956FCCC4944BBE5A6BE45FE7BC9"/>
    <w:rsid w:val="005B2A8D"/>
  </w:style>
  <w:style w:type="paragraph" w:customStyle="1" w:styleId="01453572A15549C9BBC8554566390686">
    <w:name w:val="01453572A15549C9BBC8554566390686"/>
    <w:rsid w:val="005B2A8D"/>
  </w:style>
  <w:style w:type="paragraph" w:customStyle="1" w:styleId="E096361C25004173BB8A359F78EBF871">
    <w:name w:val="E096361C25004173BB8A359F78EBF871"/>
    <w:rsid w:val="005B2A8D"/>
  </w:style>
  <w:style w:type="paragraph" w:customStyle="1" w:styleId="71B1A6408CEA400985A5F133DEECC293">
    <w:name w:val="71B1A6408CEA400985A5F133DEECC293"/>
    <w:rsid w:val="005B2A8D"/>
  </w:style>
  <w:style w:type="paragraph" w:customStyle="1" w:styleId="56BF7816B938436EBB7C0138D13F5B73">
    <w:name w:val="56BF7816B938436EBB7C0138D13F5B73"/>
    <w:rsid w:val="005B2A8D"/>
  </w:style>
  <w:style w:type="paragraph" w:customStyle="1" w:styleId="8583C2739E084A49B0E6D82A0C03C953">
    <w:name w:val="8583C2739E084A49B0E6D82A0C03C953"/>
    <w:rsid w:val="005B2A8D"/>
  </w:style>
  <w:style w:type="paragraph" w:customStyle="1" w:styleId="31BC394C2D3146F299D40C3419957138">
    <w:name w:val="31BC394C2D3146F299D40C3419957138"/>
    <w:rsid w:val="005B2A8D"/>
  </w:style>
  <w:style w:type="paragraph" w:customStyle="1" w:styleId="182E5890C8A544F18B41FE7EEE8A0863">
    <w:name w:val="182E5890C8A544F18B41FE7EEE8A0863"/>
    <w:rsid w:val="005B2A8D"/>
  </w:style>
  <w:style w:type="paragraph" w:customStyle="1" w:styleId="DEA293E0059E43208C3F8FD8168106154">
    <w:name w:val="DEA293E0059E43208C3F8FD816810615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703DA5D136D2421CA964077C7DFCF56D4">
    <w:name w:val="703DA5D136D2421CA964077C7DFCF56D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EF7C7D40B5E443C5B502447DDF2AD8AF4">
    <w:name w:val="EF7C7D40B5E443C5B502447DDF2AD8AF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BB3953D36D34C5497BFDB73A72391174">
    <w:name w:val="FBB3953D36D34C5497BFDB73A7239117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C4550D31EB74F2B8913E1849DED5F864">
    <w:name w:val="FC4550D31EB74F2B8913E1849DED5F86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93A1701B38946FE989A29DC3D1A2D794">
    <w:name w:val="893A1701B38946FE989A29DC3D1A2D79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09997B88BCC4CB7BF7CB743F83EF1804">
    <w:name w:val="C09997B88BCC4CB7BF7CB743F83EF180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DFF88D89B7442C180C4873AEFC853104">
    <w:name w:val="1DFF88D89B7442C180C4873AEFC853104"/>
    <w:rsid w:val="00AA0E54"/>
    <w:rPr>
      <w:rFonts w:eastAsiaTheme="minorHAnsi"/>
      <w:lang w:eastAsia="en-US"/>
    </w:rPr>
  </w:style>
  <w:style w:type="paragraph" w:customStyle="1" w:styleId="4177A4920A5F44A6B59B75DA8DA5BF244">
    <w:name w:val="4177A4920A5F44A6B59B75DA8DA5BF24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CE5F0E6595154CBC84C6084FCE49C4BC5">
    <w:name w:val="CE5F0E6595154CBC84C6084FCE49C4BC5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3BC71444E4A44059BF29904A596A29BB4">
    <w:name w:val="3BC71444E4A44059BF29904A596A29BB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D83CEB520C64E42A8D3A51AF0EE6C134">
    <w:name w:val="FD83CEB520C64E42A8D3A51AF0EE6C134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DCAF3E15BF0343B69E3D4AF020EE3CE13">
    <w:name w:val="DCAF3E15BF0343B69E3D4AF020EE3CE13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5A02D5C984004641B4D582B40F462B262">
    <w:name w:val="5A02D5C984004641B4D582B40F462B262"/>
    <w:rsid w:val="00AA0E54"/>
    <w:rPr>
      <w:rFonts w:eastAsiaTheme="minorHAnsi"/>
      <w:lang w:eastAsia="en-US"/>
    </w:rPr>
  </w:style>
  <w:style w:type="paragraph" w:customStyle="1" w:styleId="59C75F58EA8E4171AE8C2E442CD913F33">
    <w:name w:val="59C75F58EA8E4171AE8C2E442CD913F33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4A3548671AED4277AF81C662CE4C0A611">
    <w:name w:val="4A3548671AED4277AF81C662CE4C0A61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077958F6C962479CAD9BB7C0116390F21">
    <w:name w:val="077958F6C962479CAD9BB7C0116390F2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59B6731312BB431682E92EEF791E413C1">
    <w:name w:val="59B6731312BB431682E92EEF791E413C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6D2F39B6EEF14F1AAA1B0F3960D239F71">
    <w:name w:val="6D2F39B6EEF14F1AAA1B0F3960D239F7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7B19D4E47E44805935B4C9AE1D64D8C1">
    <w:name w:val="B7B19D4E47E44805935B4C9AE1D64D8C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3B6F1AD5C8904201BFF640E4FBB9DD7D1">
    <w:name w:val="3B6F1AD5C8904201BFF640E4FBB9DD7D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D407B2EE21854BF5B880DA460E2BFD2C1">
    <w:name w:val="D407B2EE21854BF5B880DA460E2BFD2C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9494F72C4839448FB8317659717C40E41">
    <w:name w:val="9494F72C4839448FB8317659717C40E4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95247FEECA141C6906C88A215BDE5A41">
    <w:name w:val="295247FEECA141C6906C88A215BDE5A4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37D246422A52483886B8F91169C1D57D1">
    <w:name w:val="37D246422A52483886B8F91169C1D57D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6F1CFB7FBDD94A81912B84F6C2DF63171">
    <w:name w:val="6F1CFB7FBDD94A81912B84F6C2DF6317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472CC6371AE74C29B9B7B9DDBB9CF2FB1">
    <w:name w:val="472CC6371AE74C29B9B7B9DDBB9CF2FB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A80E0E9647E4296B9ACD8AC7EBE15061">
    <w:name w:val="1A80E0E9647E4296B9ACD8AC7EBE1506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78F702BB67F47FDA690C969889F9B821">
    <w:name w:val="178F702BB67F47FDA690C969889F9B82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E7CA15AEAD940F5A70A0C124FEE85BE1">
    <w:name w:val="2E7CA15AEAD940F5A70A0C124FEE85BE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D10D887D66445FF8494FAE19CB742551">
    <w:name w:val="8D10D887D66445FF8494FAE19CB74255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9BA28F817B59473E9890FE0363AEEA0E1">
    <w:name w:val="9BA28F817B59473E9890FE0363AEEA0E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96E999673BA842339FC8127CE3EBEC561">
    <w:name w:val="96E999673BA842339FC8127CE3EBEC56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0F179EEB91F4EDAABE2FAD0D4F536CF1">
    <w:name w:val="B0F179EEB91F4EDAABE2FAD0D4F536CF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AEBE6D3F3BCC43938FE36148EC6B3C7A1">
    <w:name w:val="AEBE6D3F3BCC43938FE36148EC6B3C7A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75B2B61D34140BA967EE53575B9A6601">
    <w:name w:val="B75B2B61D34140BA967EE53575B9A660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F5AD7FE14D5D4692AA2DD9A0D385FB4C1">
    <w:name w:val="F5AD7FE14D5D4692AA2DD9A0D385FB4C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4F0D33D28C7E4689B91CA628A64C22951">
    <w:name w:val="4F0D33D28C7E4689B91CA628A64C2295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9DBADA2267C4C52A089FC525AFA49AD1">
    <w:name w:val="29DBADA2267C4C52A089FC525AFA49AD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D21C523EC0A34B22981882E994F3FCBB1">
    <w:name w:val="D21C523EC0A34B22981882E994F3FCBB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244DFA729680404DB5A2836B0851D1C81">
    <w:name w:val="244DFA729680404DB5A2836B0851D1C8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6BFF1A15DE944998AD32E721222DE9151">
    <w:name w:val="6BFF1A15DE944998AD32E721222DE915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F571A18ADEF4BF59CD211F4E24B89C01">
    <w:name w:val="BF571A18ADEF4BF59CD211F4E24B89C0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17FEF52405B4B7E968229AB025F67051">
    <w:name w:val="B17FEF52405B4B7E968229AB025F6705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A6D645E0F5F44D0F978C57E73941F9E71">
    <w:name w:val="A6D645E0F5F44D0F978C57E73941F9E7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ACFA09B9A294488696A40B670D85C9FD1">
    <w:name w:val="ACFA09B9A294488696A40B670D85C9FD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91C4390DF30B4876BD5DAABC6005183D1">
    <w:name w:val="91C4390DF30B4876BD5DAABC6005183D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BF9F1956FCCC4944BBE5A6BE45FE7BC91">
    <w:name w:val="BF9F1956FCCC4944BBE5A6BE45FE7BC9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01453572A15549C9BBC85545663906861">
    <w:name w:val="01453572A15549C9BBC8554566390686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E096361C25004173BB8A359F78EBF8711">
    <w:name w:val="E096361C25004173BB8A359F78EBF871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71B1A6408CEA400985A5F133DEECC2931">
    <w:name w:val="71B1A6408CEA400985A5F133DEECC293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56BF7816B938436EBB7C0138D13F5B731">
    <w:name w:val="56BF7816B938436EBB7C0138D13F5B73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8583C2739E084A49B0E6D82A0C03C9531">
    <w:name w:val="8583C2739E084A49B0E6D82A0C03C953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31BC394C2D3146F299D40C34199571381">
    <w:name w:val="31BC394C2D3146F299D40C3419957138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182E5890C8A544F18B41FE7EEE8A08631">
    <w:name w:val="182E5890C8A544F18B41FE7EEE8A08631"/>
    <w:rsid w:val="00AA0E54"/>
    <w:pPr>
      <w:spacing w:before="60" w:after="60" w:line="240" w:lineRule="auto"/>
    </w:pPr>
    <w:rPr>
      <w:rFonts w:ascii="Arial" w:eastAsiaTheme="minorHAnsi" w:hAnsi="Arial"/>
      <w:color w:val="000000" w:themeColor="text1"/>
      <w:sz w:val="20"/>
      <w:lang w:eastAsia="en-US"/>
    </w:rPr>
  </w:style>
  <w:style w:type="paragraph" w:customStyle="1" w:styleId="A829A097BB844611A1AB751D2DB674B9">
    <w:name w:val="A829A097BB844611A1AB751D2DB674B9"/>
    <w:rsid w:val="00A961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519DE-FF13-4022-A11F-E6453CCE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EBB1DAC0.dotm</Template>
  <TotalTime>208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Coastal and Estuary Grants Program Variation Request</vt:lpstr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Coastal and Estuary Grants Program Final Acquittal Report</dc:title>
  <dc:subject/>
  <dc:creator>Department of Planning Industry and Environment</dc:creator>
  <cp:keywords/>
  <dc:description/>
  <cp:lastModifiedBy>Jennifer Riddler</cp:lastModifiedBy>
  <cp:revision>24</cp:revision>
  <dcterms:created xsi:type="dcterms:W3CDTF">2020-04-08T06:40:00Z</dcterms:created>
  <dcterms:modified xsi:type="dcterms:W3CDTF">2020-06-04T05:05:00Z</dcterms:modified>
</cp:coreProperties>
</file>